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16" w:right="369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.5.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82" w:right="6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LIC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T12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8" w:right="11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OQ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BA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VI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408" w:right="238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TREGT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37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d”,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43/2015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109,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81" w:firstLine="-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29.6.2016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19,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ionimin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016,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11.5.2017,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illimin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403" w:right="386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4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likimit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pika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/>
        <w:jc w:val="left"/>
        <w:tabs>
          <w:tab w:pos="13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19.04.2017,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kjo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bute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“d”)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9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176,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.k.,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30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valjeta.kaftalli</dc:creator>
  <dcterms:created xsi:type="dcterms:W3CDTF">2017-12-18T10:04:59Z</dcterms:created>
  <dcterms:modified xsi:type="dcterms:W3CDTF">2017-12-18T10:04:59Z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2017-05-31T00:00:00Z</vt:filetime>
  </property>
  <property fmtid="{D5CDD505-2E9C-101B-9397-08002B2CF9AE}" pid="3" name="LastSaved">
    <vt:filetime>2017-12-18T00:00:00Z</vt:filetime>
  </property>
</Properties>
</file>