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7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706" w:right="368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72,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.5.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40" w:right="3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EDURËS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TRE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16;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d”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3" w:after="0" w:line="268" w:lineRule="exact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109,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.6.20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.2016;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11.5.2017,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3" w:after="0" w:line="268" w:lineRule="exact"/>
        <w:ind w:left="403" w:right="4809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50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”)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“d”,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“g”)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“d)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“d”)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20" w:right="6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48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2017-12-18T10:05:11Z</dcterms:created>
  <dcterms:modified xsi:type="dcterms:W3CDTF">2017-12-18T10:05:11Z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LastSaved">
    <vt:filetime>2017-12-18T00:00:00Z</vt:filetime>
  </property>
</Properties>
</file>