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28" w:right="36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74" w:right="1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102/2015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2.2011,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16.5.20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d/i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d/ii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llojin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14"/>
          <w:szCs w:val="14"/>
          <w:spacing w:val="21"/>
          <w:w w:val="100"/>
          <w:position w:val="1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4234" w:right="4176" w:firstLine="-38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2017-12-18T10:05:22Z</dcterms:created>
  <dcterms:modified xsi:type="dcterms:W3CDTF">2017-12-18T10:05:22Z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