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32" w:right="371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9" w:right="8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KËRKE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2181" w:right="21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22.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7”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23.5.2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2815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90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22.12.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31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25.4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190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22.1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.12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2017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52,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6.4.2017,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llim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iç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139,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141,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146,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147,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148,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26.12.2014,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2016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31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2016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190,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22.12.2016,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139,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145,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146,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147,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148,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26.12.2014,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13,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28,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.7.201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31.3.201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682/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39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2.12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6.4.20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190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22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1.12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190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.12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31.12.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2017-12-18T10:06:26Z</dcterms:created>
  <dcterms:modified xsi:type="dcterms:W3CDTF">2017-12-18T10:06:26Z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2017-06-01T00:00:00Z</vt:filetime>
  </property>
  <property fmtid="{D5CDD505-2E9C-101B-9397-08002B2CF9AE}" pid="3" name="LastSaved">
    <vt:filetime>2017-12-18T00:00:00Z</vt:filetime>
  </property>
</Properties>
</file>