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385" w:right="40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74" w:right="357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68" w:lineRule="exact"/>
        <w:ind w:left="132" w:right="72" w:firstLine="28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MIRATIMI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b/>
          <w:bCs/>
        </w:rPr>
        <w:t>MIRATIMI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98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457" w:right="435" w:firstLine="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325" w:right="30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RRE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LERJ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237" w:right="217" w:firstLine="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ETI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LERJ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ETY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497" w:right="347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BL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20" w:right="57" w:firstLine="34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43/2015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26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96,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17.6.2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16,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26.5.201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jë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25,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15.2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78" w:firstLine="-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169,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31.10.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016,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103,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403" w:right="4989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3" w:right="5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01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99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03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0" w:right="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03,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3.6.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354" w:right="404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1" w:after="0" w:line="239" w:lineRule="auto"/>
        <w:ind w:left="12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.7.2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5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8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2017-12-18T10:42:18Z</dcterms:created>
  <dcterms:modified xsi:type="dcterms:W3CDTF">2017-12-18T10:42:18Z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2017-06-20T00:00:00Z</vt:filetime>
  </property>
  <property fmtid="{D5CDD505-2E9C-101B-9397-08002B2CF9AE}" pid="3" name="LastSaved">
    <vt:filetime>2017-12-18T00:00:00Z</vt:filetime>
  </property>
</Properties>
</file>