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58" w:right="374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9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.5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9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53" w:right="25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40,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4,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86" w:right="128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TETE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2015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26.5.2017,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140,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22.11.2013,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61,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7.7.20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2015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hikon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19.1.2017,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illoi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140,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1.2013,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61,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.7.2014,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ERE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87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t.,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26.1.2017,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oi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140,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22.11.2013,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61,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7.7.2014,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2/1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25.1.2017,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65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43/2015,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19.1.2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18.5.2017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villu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jimo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329" w:right="404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0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140,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11.2013,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61,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7.7.20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45" w:right="6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140,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1.2013,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-s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),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+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2”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+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1”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5.1,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61,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5.3,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villimit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140,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22.11.2013,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u w:val="single" w:color="0000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u w:val="single" w:color="0000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0" w:after="0" w:line="240" w:lineRule="auto"/>
        <w:ind w:left="8175" w:right="99" w:firstLine="7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2017-12-18T10:42:32Z</dcterms:created>
  <dcterms:modified xsi:type="dcterms:W3CDTF">2017-12-18T10:42:32Z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2017-06-20T00:00:00Z</vt:filetime>
  </property>
  <property fmtid="{D5CDD505-2E9C-101B-9397-08002B2CF9AE}" pid="3" name="LastSaved">
    <vt:filetime>2017-12-18T00:00:00Z</vt:filetime>
  </property>
</Properties>
</file>