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97" w:right="40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74" w:right="35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1774" w:right="187" w:firstLine="-124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03" w:right="1896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34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714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77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27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53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1"/>
          <w:w w:val="100"/>
        </w:rPr>
      </w:r>
      <w:hyperlink r:id="rId5"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b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@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  <w:t>,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-17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21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556" w:right="787" w:firstLine="-142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215" w:right="39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.]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l.]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91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12.3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2/2015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0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92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804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74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23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870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33.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4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34.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11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39,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on:</w:t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tillë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40.2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40.3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40.4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41.2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41.3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6" w:after="0" w:line="240" w:lineRule="auto"/>
        <w:ind w:left="120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353" w:space="50"/>
            <w:col w:w="9197"/>
          </w:cols>
        </w:sectPr>
      </w:pPr>
      <w:rPr/>
    </w:p>
    <w:p>
      <w:pPr>
        <w:spacing w:before="6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odukt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44.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44.1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44.2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k;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44.3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ngur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45.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46.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thë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uditu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47.1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47.2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tij;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47.3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48.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47,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49.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50.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51.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52.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53.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53.1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53.2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53.3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53.4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53.5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102/2015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54.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53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55.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thë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hdu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[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]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4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69.1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69.12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8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realb@ere.gov.al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2017-12-18T10:42:45Z</dcterms:created>
  <dcterms:modified xsi:type="dcterms:W3CDTF">2017-12-18T10:42:45Z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