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97" w:right="40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8" w:right="35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423" w:right="144" w:firstLine="-93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464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47.2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77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1.3.201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43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183/1,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.3.2017,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10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9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-2"/>
          <w:w w:val="100"/>
        </w:rPr>
      </w:r>
      <w:hyperlink r:id="rId5"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b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@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  <w:t>,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-17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69" w:lineRule="exact"/>
        <w:ind w:left="365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129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right="-2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9" w:after="0" w:line="240" w:lineRule="auto"/>
        <w:ind w:left="11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  <w:cols w:num="2" w:equalWidth="0">
            <w:col w:w="5619" w:space="2546"/>
            <w:col w:w="1435"/>
          </w:cols>
        </w:sectPr>
      </w:pPr>
      <w:rPr/>
    </w:p>
    <w:p>
      <w:pPr>
        <w:spacing w:before="6" w:after="0" w:line="240" w:lineRule="auto"/>
        <w:ind w:left="906" w:right="6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4607" w:right="43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3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938" w:right="36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-11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-12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8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[</w:t>
      </w:r>
      <w:r>
        <w:rPr>
          <w:rFonts w:ascii="Garamond" w:hAnsi="Garamond" w:cs="Garamond" w:eastAsia="Garamond"/>
          <w:sz w:val="25"/>
          <w:szCs w:val="25"/>
          <w:spacing w:val="11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m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-2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3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3"/>
          <w:w w:val="96"/>
        </w:rPr>
        <w:t>O</w:t>
      </w:r>
      <w:r>
        <w:rPr>
          <w:rFonts w:ascii="Garamond" w:hAnsi="Garamond" w:cs="Garamond" w:eastAsia="Garamond"/>
          <w:sz w:val="25"/>
          <w:szCs w:val="25"/>
          <w:spacing w:val="3"/>
          <w:w w:val="96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-47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"/>
          <w:w w:val="100"/>
        </w:rPr>
        <w:t>-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12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12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2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1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4" w:lineRule="exact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{AL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1"/>
        </w:rPr>
        <w:t>}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1"/>
        </w:rPr>
        <w:t>1</w:t>
      </w:r>
      <w:r>
        <w:rPr>
          <w:rFonts w:ascii="Garamond" w:hAnsi="Garamond" w:cs="Garamond" w:eastAsia="Garamond"/>
          <w:sz w:val="14"/>
          <w:szCs w:val="14"/>
          <w:spacing w:val="34"/>
          <w:w w:val="100"/>
          <w:b/>
          <w:bCs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[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2"/>
          <w:w w:val="95"/>
          <w:position w:val="1"/>
        </w:rPr>
        <w:t>Z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y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1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2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5"/>
          <w:b/>
          <w:bCs/>
          <w:position w:val="1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95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95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7" w:after="0" w:line="254" w:lineRule="auto"/>
        <w:ind w:left="120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12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12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2"/>
        </w:rPr>
        <w:t>]</w:t>
      </w:r>
      <w:r>
        <w:rPr>
          <w:rFonts w:ascii="Garamond" w:hAnsi="Garamond" w:cs="Garamond" w:eastAsia="Garamond"/>
          <w:sz w:val="24"/>
          <w:szCs w:val="24"/>
          <w:spacing w:val="48"/>
          <w:w w:val="11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manda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];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50" w:lineRule="auto"/>
        <w:ind w:left="120" w:right="6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{AL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}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23"/>
          <w:w w:val="100"/>
          <w:b/>
          <w:bCs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0"/>
        </w:rPr>
        <w:t>[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0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0"/>
        </w:rPr>
        <w:t>m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5"/>
          <w:szCs w:val="25"/>
          <w:spacing w:val="-16"/>
          <w:w w:val="100"/>
          <w:position w:val="0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0"/>
        </w:rPr>
        <w:t>d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0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5"/>
          <w:szCs w:val="25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0"/>
        </w:rPr>
        <w:t>m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0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0"/>
        </w:rPr>
        <w:t>i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0"/>
        </w:rPr>
        <w:t>m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0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0"/>
        </w:rPr>
        <w:t>i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5"/>
          <w:szCs w:val="25"/>
          <w:spacing w:val="1"/>
          <w:w w:val="95"/>
          <w:position w:val="0"/>
        </w:rPr>
        <w:t>Z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0"/>
        </w:rPr>
        <w:t>y</w:t>
      </w:r>
      <w:r>
        <w:rPr>
          <w:rFonts w:ascii="Garamond" w:hAnsi="Garamond" w:cs="Garamond" w:eastAsia="Garamond"/>
          <w:sz w:val="25"/>
          <w:szCs w:val="25"/>
          <w:spacing w:val="-1"/>
          <w:w w:val="95"/>
          <w:position w:val="0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95"/>
          <w:position w:val="0"/>
        </w:rPr>
        <w:t>t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0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0"/>
        </w:rPr>
        <w:t>r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0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95"/>
          <w:position w:val="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5"/>
          <w:szCs w:val="25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0"/>
        </w:rPr>
        <w:t>P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0"/>
        </w:rPr>
        <w:t>ë</w:t>
      </w:r>
      <w:r>
        <w:rPr>
          <w:rFonts w:ascii="Garamond" w:hAnsi="Garamond" w:cs="Garamond" w:eastAsia="Garamond"/>
          <w:sz w:val="25"/>
          <w:szCs w:val="25"/>
          <w:spacing w:val="-1"/>
          <w:w w:val="95"/>
          <w:position w:val="0"/>
        </w:rPr>
        <w:t>r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0"/>
        </w:rPr>
        <w:t>p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0"/>
        </w:rPr>
        <w:t>u</w:t>
      </w:r>
      <w:r>
        <w:rPr>
          <w:rFonts w:ascii="Garamond" w:hAnsi="Garamond" w:cs="Garamond" w:eastAsia="Garamond"/>
          <w:sz w:val="25"/>
          <w:szCs w:val="25"/>
          <w:spacing w:val="2"/>
          <w:w w:val="95"/>
          <w:position w:val="0"/>
        </w:rPr>
        <w:t>t</w:t>
      </w:r>
      <w:r>
        <w:rPr>
          <w:rFonts w:ascii="Garamond" w:hAnsi="Garamond" w:cs="Garamond" w:eastAsia="Garamond"/>
          <w:sz w:val="25"/>
          <w:szCs w:val="25"/>
          <w:spacing w:val="5"/>
          <w:w w:val="95"/>
          <w:position w:val="0"/>
        </w:rPr>
        <w:t>h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0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0"/>
        </w:rPr>
        <w:t>h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0"/>
        </w:rPr>
        <w:t>m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0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95"/>
          <w:position w:val="0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0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95"/>
          <w:position w:val="0"/>
        </w:rPr>
        <w:t>s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5"/>
          <w:b/>
          <w:bCs/>
          <w:position w:val="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95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95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0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31"/>
          <w:position w:val="0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0"/>
        </w:rPr>
        <w:t>],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12"/>
          <w:position w:val="0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12"/>
          <w:position w:val="0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2"/>
          <w:position w:val="0"/>
        </w:rPr>
        <w:t>]</w:t>
      </w:r>
      <w:r>
        <w:rPr>
          <w:rFonts w:ascii="Garamond" w:hAnsi="Garamond" w:cs="Garamond" w:eastAsia="Garamond"/>
          <w:sz w:val="24"/>
          <w:szCs w:val="24"/>
          <w:spacing w:val="-14"/>
          <w:w w:val="112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5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363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{AL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1"/>
        </w:rPr>
        <w:t>}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1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1"/>
        </w:rPr>
        <w:t> </w:t>
      </w:r>
      <w:r>
        <w:rPr>
          <w:rFonts w:ascii="Garamond" w:hAnsi="Garamond" w:cs="Garamond" w:eastAsia="Garamond"/>
          <w:sz w:val="14"/>
          <w:szCs w:val="14"/>
          <w:spacing w:val="32"/>
          <w:w w:val="100"/>
          <w:b/>
          <w:bCs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8" w:after="0" w:line="253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{AL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</w:rPr>
        <w:t>}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4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b/>
          <w:bCs/>
          <w:position w:val="10"/>
        </w:rPr>
        <w:t> </w:t>
      </w:r>
      <w:r>
        <w:rPr>
          <w:rFonts w:ascii="Garamond" w:hAnsi="Garamond" w:cs="Garamond" w:eastAsia="Garamond"/>
          <w:sz w:val="14"/>
          <w:szCs w:val="14"/>
          <w:spacing w:val="3"/>
          <w:w w:val="100"/>
          <w:b/>
          <w:bCs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0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31"/>
          <w:position w:val="0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–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12"/>
          <w:position w:val="0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12"/>
          <w:position w:val="0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2"/>
          <w:position w:val="0"/>
        </w:rPr>
        <w:t>]</w:t>
      </w:r>
      <w:r>
        <w:rPr>
          <w:rFonts w:ascii="Garamond" w:hAnsi="Garamond" w:cs="Garamond" w:eastAsia="Garamond"/>
          <w:sz w:val="24"/>
          <w:szCs w:val="24"/>
          <w:spacing w:val="-2"/>
          <w:w w:val="112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0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31"/>
          <w:position w:val="0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0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31"/>
          <w:position w:val="0"/>
        </w:rPr>
        <w:t>•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0"/>
        </w:rPr>
        <w:t>];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54" w:lineRule="auto"/>
        <w:ind w:left="120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12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12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2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12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-3"/>
          <w:w w:val="10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31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];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54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3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];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54" w:lineRule="exact"/>
        <w:ind w:left="363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[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]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5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 </w:t>
      </w:r>
      <w:r>
        <w:rPr>
          <w:rFonts w:ascii="Garamond" w:hAnsi="Garamond" w:cs="Garamond" w:eastAsia="Garamond"/>
          <w:sz w:val="14"/>
          <w:szCs w:val="14"/>
          <w:spacing w:val="19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5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],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3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160004pt;margin-top:-5.443646pt;width:144pt;height:.1pt;mso-position-horizontal-relative:page;mso-position-vertical-relative:paragraph;z-index:-383" coordorigin="1723,-109" coordsize="2880,2">
            <v:shape style="position:absolute;left:1723;top:-109;width:2880;height:2" coordorigin="1723,-109" coordsize="2880,0" path="m1723,-109l4603,-109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1</w:t>
      </w:r>
      <w:r>
        <w:rPr>
          <w:rFonts w:ascii="Garamond" w:hAnsi="Garamond" w:cs="Garamond" w:eastAsia="Garamond"/>
          <w:sz w:val="12"/>
          <w:szCs w:val="12"/>
          <w:spacing w:val="23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ohe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Zy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i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.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f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ij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ës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k</w:t>
      </w:r>
      <w:r>
        <w:rPr>
          <w:rFonts w:ascii="Garamond" w:hAnsi="Garamond" w:cs="Garamond" w:eastAsia="Garamond"/>
          <w:sz w:val="18"/>
          <w:szCs w:val="18"/>
          <w:spacing w:val="-2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ës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të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2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0" w:after="0" w:line="202" w:lineRule="exact"/>
        <w:ind w:left="12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2"/>
          <w:szCs w:val="12"/>
          <w:spacing w:val="0"/>
          <w:w w:val="100"/>
          <w:position w:val="5"/>
        </w:rPr>
        <w:t>2</w:t>
      </w:r>
      <w:r>
        <w:rPr>
          <w:rFonts w:ascii="Garamond" w:hAnsi="Garamond" w:cs="Garamond" w:eastAsia="Garamond"/>
          <w:sz w:val="12"/>
          <w:szCs w:val="12"/>
          <w:spacing w:val="23"/>
          <w:w w:val="100"/>
          <w:position w:val="5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he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ohe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në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q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Zy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hsh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0" w:after="0" w:line="202" w:lineRule="exact"/>
        <w:ind w:left="12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-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1"/>
        </w:rPr>
        <w:t>ik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fs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2" w:after="0" w:line="239" w:lineRule="auto"/>
        <w:ind w:left="120" w:right="73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3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2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7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6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13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1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i/>
          <w:position w:val="0"/>
        </w:rPr>
        <w:t>pa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8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rizim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1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tifikimit</w:t>
      </w:r>
      <w:r>
        <w:rPr>
          <w:rFonts w:ascii="Garamond" w:hAnsi="Garamond" w:cs="Garamond" w:eastAsia="Garamond"/>
          <w:sz w:val="18"/>
          <w:szCs w:val="18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1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-së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1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ij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2" w:after="0" w:line="239" w:lineRule="auto"/>
        <w:ind w:left="120" w:right="71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4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 </w:t>
      </w:r>
      <w:r>
        <w:rPr>
          <w:rFonts w:ascii="Garamond" w:hAnsi="Garamond" w:cs="Garamond" w:eastAsia="Garamond"/>
          <w:sz w:val="12"/>
          <w:szCs w:val="12"/>
          <w:spacing w:val="5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7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15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18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2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rizim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2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tifikimit</w:t>
      </w:r>
      <w:r>
        <w:rPr>
          <w:rFonts w:ascii="Garamond" w:hAnsi="Garamond" w:cs="Garamond" w:eastAsia="Garamond"/>
          <w:sz w:val="18"/>
          <w:szCs w:val="18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-së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1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ij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0" w:after="0" w:line="202" w:lineRule="exact"/>
        <w:ind w:left="12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2"/>
          <w:szCs w:val="12"/>
          <w:spacing w:val="0"/>
          <w:w w:val="100"/>
          <w:position w:val="5"/>
        </w:rPr>
        <w:t>5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5"/>
        </w:rPr>
        <w:t> </w:t>
      </w:r>
      <w:r>
        <w:rPr>
          <w:rFonts w:ascii="Garamond" w:hAnsi="Garamond" w:cs="Garamond" w:eastAsia="Garamond"/>
          <w:sz w:val="12"/>
          <w:szCs w:val="12"/>
          <w:spacing w:val="8"/>
          <w:w w:val="100"/>
          <w:position w:val="5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2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2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sp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efe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en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c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ne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</w:rPr>
        <w:t>c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5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ës</w:t>
      </w:r>
      <w:r>
        <w:rPr>
          <w:rFonts w:ascii="Garamond" w:hAnsi="Garamond" w:cs="Garamond" w:eastAsia="Garamond"/>
          <w:sz w:val="18"/>
          <w:szCs w:val="18"/>
          <w:spacing w:val="2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,</w:t>
      </w:r>
      <w:r>
        <w:rPr>
          <w:rFonts w:ascii="Garamond" w:hAnsi="Garamond" w:cs="Garamond" w:eastAsia="Garamond"/>
          <w:sz w:val="18"/>
          <w:szCs w:val="18"/>
          <w:spacing w:val="-4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bë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v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ja</w:t>
      </w:r>
      <w:r>
        <w:rPr>
          <w:rFonts w:ascii="Garamond" w:hAnsi="Garamond" w:cs="Garamond" w:eastAsia="Garamond"/>
          <w:sz w:val="18"/>
          <w:szCs w:val="18"/>
          <w:spacing w:val="-4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f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mt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-4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3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2"/>
          <w:w w:val="10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ë</w:t>
      </w:r>
      <w:r>
        <w:rPr>
          <w:rFonts w:ascii="Garamond" w:hAnsi="Garamond" w:cs="Garamond" w:eastAsia="Garamond"/>
          <w:sz w:val="18"/>
          <w:szCs w:val="18"/>
          <w:spacing w:val="-3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T.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271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33" w:lineRule="auto"/>
        <w:ind w:left="120" w:right="51"/>
        <w:jc w:val="both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.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6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7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0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70"/>
        <w:jc w:val="both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160004pt;margin-top:-5.443652pt;width:144pt;height:.1pt;mso-position-horizontal-relative:page;mso-position-vertical-relative:paragraph;z-index:-382" coordorigin="1723,-109" coordsize="2880,2">
            <v:shape style="position:absolute;left:1723;top:-109;width:2880;height:2" coordorigin="1723,-109" coordsize="2880,0" path="m1723,-109l4603,-109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6</w:t>
      </w:r>
      <w:r>
        <w:rPr>
          <w:rFonts w:ascii="Garamond" w:hAnsi="Garamond" w:cs="Garamond" w:eastAsia="Garamond"/>
          <w:sz w:val="12"/>
          <w:szCs w:val="12"/>
          <w:spacing w:val="23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1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jo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zi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ke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efe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is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-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Zy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2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jo</w:t>
      </w:r>
      <w:r>
        <w:rPr>
          <w:rFonts w:ascii="Garamond" w:hAnsi="Garamond" w:cs="Garamond" w:eastAsia="Garamond"/>
          <w:sz w:val="18"/>
          <w:szCs w:val="18"/>
          <w:spacing w:val="2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2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b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ll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18"/>
          <w:szCs w:val="18"/>
          <w:spacing w:val="2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2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li</w:t>
      </w:r>
      <w:r>
        <w:rPr>
          <w:rFonts w:ascii="Garamond" w:hAnsi="Garamond" w:cs="Garamond" w:eastAsia="Garamond"/>
          <w:sz w:val="18"/>
          <w:szCs w:val="18"/>
          <w:spacing w:val="2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b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Zy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224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9" w:lineRule="exact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667"/>
        <w:jc w:val="both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: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7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737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3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74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909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42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69"/>
        <w:jc w:val="both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160004pt;margin-top:-5.443652pt;width:144pt;height:.1pt;mso-position-horizontal-relative:page;mso-position-vertical-relative:paragraph;z-index:-381" coordorigin="1723,-109" coordsize="2880,2">
            <v:shape style="position:absolute;left:1723;top:-109;width:2880;height:2" coordorigin="1723,-109" coordsize="2880,0" path="m1723,-109l4603,-109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7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 </w:t>
      </w:r>
      <w:r>
        <w:rPr>
          <w:rFonts w:ascii="Garamond" w:hAnsi="Garamond" w:cs="Garamond" w:eastAsia="Garamond"/>
          <w:sz w:val="12"/>
          <w:szCs w:val="12"/>
          <w:spacing w:val="10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27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28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23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b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(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t)</w:t>
      </w:r>
      <w:r>
        <w:rPr>
          <w:rFonts w:ascii="Garamond" w:hAnsi="Garamond" w:cs="Garamond" w:eastAsia="Garamond"/>
          <w:sz w:val="18"/>
          <w:szCs w:val="18"/>
          <w:spacing w:val="2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Zy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2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2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2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ra</w:t>
      </w:r>
      <w:r>
        <w:rPr>
          <w:rFonts w:ascii="Garamond" w:hAnsi="Garamond" w:cs="Garamond" w:eastAsia="Garamond"/>
          <w:sz w:val="18"/>
          <w:szCs w:val="18"/>
          <w:spacing w:val="2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2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pa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af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3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.1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(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il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7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2016).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tk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19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69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31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25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786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01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13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3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1" w:lineRule="exact"/>
        <w:ind w:left="100" w:right="3984"/>
        <w:jc w:val="both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: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8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41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71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70"/>
        <w:jc w:val="both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160004pt;margin-top:-5.443652pt;width:144pt;height:.1pt;mso-position-horizontal-relative:page;mso-position-vertical-relative:paragraph;z-index:-380" coordorigin="1723,-109" coordsize="2880,2">
            <v:shape style="position:absolute;left:1723;top:-109;width:2880;height:2" coordorigin="1723,-109" coordsize="2880,0" path="m1723,-109l4603,-109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8</w:t>
      </w:r>
      <w:r>
        <w:rPr>
          <w:rFonts w:ascii="Garamond" w:hAnsi="Garamond" w:cs="Garamond" w:eastAsia="Garamond"/>
          <w:sz w:val="12"/>
          <w:szCs w:val="12"/>
          <w:spacing w:val="23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Zy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ra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4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1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kr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(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ll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tit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7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2016).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ohe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t,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2" w:after="0" w:line="226" w:lineRule="auto"/>
        <w:ind w:left="120" w:right="56" w:firstLine="283"/>
        <w:jc w:val="both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: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9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5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1" w:lineRule="auto"/>
        <w:ind w:left="120" w:right="72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160004pt;margin-top:-5.443654pt;width:144pt;height:.1pt;mso-position-horizontal-relative:page;mso-position-vertical-relative:paragraph;z-index:-379" coordorigin="1723,-109" coordsize="2880,2">
            <v:shape style="position:absolute;left:1723;top:-109;width:2880;height:2" coordorigin="1723,-109" coordsize="2880,0" path="m1723,-109l4603,-109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9</w:t>
      </w:r>
      <w:r>
        <w:rPr>
          <w:rFonts w:ascii="Garamond" w:hAnsi="Garamond" w:cs="Garamond" w:eastAsia="Garamond"/>
          <w:sz w:val="12"/>
          <w:szCs w:val="12"/>
          <w:spacing w:val="28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5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4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11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spe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-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1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v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ke</w:t>
      </w:r>
      <w:r>
        <w:rPr>
          <w:rFonts w:ascii="Garamond" w:hAnsi="Garamond" w:cs="Garamond" w:eastAsia="Garamond"/>
          <w:sz w:val="18"/>
          <w:szCs w:val="18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mir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8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-15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2" w:after="0" w:line="226" w:lineRule="auto"/>
        <w:ind w:left="120" w:right="53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.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position w:val="10"/>
        </w:rPr>
        <w:t>1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0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5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6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160004pt;margin-top:-5.443651pt;width:144pt;height:.1pt;mso-position-horizontal-relative:page;mso-position-vertical-relative:paragraph;z-index:-378" coordorigin="1723,-109" coordsize="2880,2">
            <v:shape style="position:absolute;left:1723;top:-109;width:2880;height:2" coordorigin="1723,-109" coordsize="2880,0" path="m1723,-109l4603,-109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-1"/>
          <w:w w:val="100"/>
          <w:position w:val="4"/>
        </w:rPr>
        <w:t>1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0</w:t>
      </w:r>
      <w:r>
        <w:rPr>
          <w:rFonts w:ascii="Garamond" w:hAnsi="Garamond" w:cs="Garamond" w:eastAsia="Garamond"/>
          <w:sz w:val="12"/>
          <w:szCs w:val="12"/>
          <w:spacing w:val="14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spe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ne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v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280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.</w:t>
      </w:r>
      <w:r>
        <w:rPr>
          <w:rFonts w:ascii="Garamond" w:hAnsi="Garamond" w:cs="Garamond" w:eastAsia="Garamond"/>
          <w:sz w:val="14"/>
          <w:szCs w:val="14"/>
          <w:spacing w:val="-1"/>
          <w:w w:val="100"/>
          <w:position w:val="11"/>
        </w:rPr>
        <w:t>1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1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9.3.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24.970476pt;width:381.899121pt;height:54.72pt;mso-position-horizontal-relative:page;mso-position-vertical-relative:paragraph;z-index:-37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88" w:hRule="exact"/>
                    </w:trPr>
                    <w:tc>
                      <w:tcPr>
                        <w:tcW w:w="39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0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0" w:after="0" w:line="240" w:lineRule="auto"/>
                          <w:ind w:left="89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9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[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]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9" w:after="0" w:line="240" w:lineRule="auto"/>
                          <w:ind w:left="89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[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]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39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10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[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i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i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]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10" w:after="0" w:line="240" w:lineRule="auto"/>
                          <w:ind w:left="89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[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i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8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]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9" w:hRule="exact"/>
                    </w:trPr>
                    <w:tc>
                      <w:tcPr>
                        <w:tcW w:w="7638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10" w:after="0" w:line="240" w:lineRule="auto"/>
                          <w:ind w:left="4824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[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i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6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i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i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i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]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2" w:after="0" w:line="240" w:lineRule="auto"/>
        <w:ind w:left="280" w:right="73"/>
        <w:jc w:val="both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160004pt;margin-top:-3.343652pt;width:144pt;height:.1pt;mso-position-horizontal-relative:page;mso-position-vertical-relative:paragraph;z-index:-377" coordorigin="1723,-67" coordsize="2880,2">
            <v:shape style="position:absolute;left:1723;top:-67;width:2880;height:2" coordorigin="1723,-67" coordsize="2880,0" path="m1723,-67l4603,-67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-1"/>
          <w:w w:val="100"/>
          <w:position w:val="4"/>
        </w:rPr>
        <w:t>1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position w:val="4"/>
        </w:rPr>
        <w:t>1</w:t>
      </w:r>
      <w:r>
        <w:rPr>
          <w:rFonts w:ascii="Garamond" w:hAnsi="Garamond" w:cs="Garamond" w:eastAsia="Garamond"/>
          <w:sz w:val="12"/>
          <w:szCs w:val="12"/>
          <w:spacing w:val="21"/>
          <w:w w:val="100"/>
          <w:position w:val="4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8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g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0"/>
        </w:rPr>
        <w:t>: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b/>
          <w:bCs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jo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zi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ke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efe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ve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-së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Zy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by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l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te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pe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ik,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ili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b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Z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y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3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it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hsh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position w:val="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160" w:right="1320"/>
        </w:sectPr>
      </w:pPr>
      <w:rPr/>
    </w:p>
    <w:p>
      <w:pPr>
        <w:spacing w:before="8" w:after="0" w:line="90" w:lineRule="exact"/>
        <w:jc w:val="left"/>
        <w:rPr>
          <w:sz w:val="9"/>
          <w:szCs w:val="9"/>
        </w:rPr>
      </w:pPr>
      <w:rPr/>
      <w:r>
        <w:rPr/>
        <w:pict>
          <v:group style="position:absolute;margin-left:79.199997pt;margin-top:94.440002pt;width:163.224497pt;height:.1pt;mso-position-horizontal-relative:page;mso-position-vertical-relative:page;z-index:-375" coordorigin="1584,1889" coordsize="3264,2">
            <v:shape style="position:absolute;left:1584;top:1889;width:3264;height:2" coordorigin="1584,1889" coordsize="3264,0" path="m1584,1889l4848,1889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311.399994pt;margin-top:94.440002pt;width:163.224497pt;height:.1pt;mso-position-horizontal-relative:page;mso-position-vertical-relative:page;z-index:-374" coordorigin="6228,1889" coordsize="3264,2">
            <v:shape style="position:absolute;left:6228;top:1889;width:3264;height:2" coordorigin="6228,1889" coordsize="3264,0" path="m6228,1889l9492,1889e" filled="f" stroked="t" strokeweight=".580pt" strokecolor="#000000">
              <v:path arrowok="t"/>
            </v:shape>
          </v:group>
          <w10:wrap type="none"/>
        </w:pict>
      </w:r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999996" w:type="dxa"/>
      </w:tblPr>
      <w:tblGrid/>
      <w:tr>
        <w:trPr>
          <w:trHeight w:val="289" w:hRule="exact"/>
        </w:trPr>
        <w:tc>
          <w:tcPr>
            <w:tcW w:w="41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: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41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yr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: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89" w:hRule="exact"/>
        </w:trPr>
        <w:tc>
          <w:tcPr>
            <w:tcW w:w="41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1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sectPr>
      <w:pgSz w:w="12240" w:h="15840"/>
      <w:pgMar w:top="1300" w:bottom="280" w:left="130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realb@ere.gov.al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2017-12-18T10:43:10Z</dcterms:created>
  <dcterms:modified xsi:type="dcterms:W3CDTF">2017-12-18T10:43:10Z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