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12" w:right="371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865" w:right="8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IVI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KT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3" w:right="1704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31.3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.k.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“d”,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4/8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34" w:right="40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2017-12-18T10:42:56Z</dcterms:created>
  <dcterms:modified xsi:type="dcterms:W3CDTF">2017-12-18T10:42:56Z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LastSaved">
    <vt:filetime>2017-12-18T00:00:00Z</vt:filetime>
  </property>
</Properties>
</file>