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8" w:after="0" w:line="240" w:lineRule="auto"/>
        <w:ind w:left="4529" w:right="42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06" w:right="37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651" w:right="816" w:firstLine="-49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ARK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TIVIT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IZIMI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13" w:right="4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43/2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9.6.20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4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96" w:right="2918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8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13" w:right="51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nov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8" w:right="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8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8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51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86" w:right="418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13" w:right="51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358" w:right="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240" w:lineRule="auto"/>
        <w:ind w:left="11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9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type w:val="continuous"/>
          <w:pgSz w:w="11920" w:h="16860"/>
          <w:pgMar w:top="640" w:bottom="280" w:left="1020" w:right="1020"/>
        </w:sectPr>
      </w:pPr>
      <w:rPr/>
    </w:p>
    <w:p>
      <w:pPr>
        <w:spacing w:before="6" w:after="0" w:line="240" w:lineRule="auto"/>
        <w:ind w:left="11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13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18" w:right="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left="-38" w:right="5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1920" w:h="16860"/>
          <w:pgMar w:top="640" w:bottom="280" w:left="1020" w:right="1020"/>
          <w:cols w:num="2" w:equalWidth="0">
            <w:col w:w="2542" w:space="5894"/>
            <w:col w:w="1444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sectPr>
      <w:pgSz w:w="12240" w:h="15840"/>
      <w:pgMar w:top="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2017-12-18T10:43:22Z</dcterms:created>
  <dcterms:modified xsi:type="dcterms:W3CDTF">2017-12-18T10:43:22Z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2017-06-20T00:00:00Z</vt:filetime>
  </property>
  <property fmtid="{D5CDD505-2E9C-101B-9397-08002B2CF9AE}" pid="3" name="LastSaved">
    <vt:filetime>2017-12-18T00:00:00Z</vt:filetime>
  </property>
</Properties>
</file>