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83,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98" w:right="1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TRREG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61" w:right="2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T;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74" w:right="1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RUES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123,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31.10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2008,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7.6.2017,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2350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28.4.20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69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123,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7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2017-12-18T10:55:52Z</dcterms:created>
  <dcterms:modified xsi:type="dcterms:W3CDTF">2017-12-18T10:55:52Z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2017-06-29T00:00:00Z</vt:filetime>
  </property>
  <property fmtid="{D5CDD505-2E9C-101B-9397-08002B2CF9AE}" pid="3" name="LastSaved">
    <vt:filetime>2017-12-18T00:00:00Z</vt:filetime>
  </property>
</Properties>
</file>