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88" w:right="37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73" w:right="2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RTI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KËRK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ARRË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18" w:right="39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)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2016,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16.)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.k.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353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11.7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l.,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.9.2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.9.2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569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109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7.1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569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1093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7.10.2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4337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2332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l.,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9.2016.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hja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4338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2333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l.,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.9.2016.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1348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314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l.,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3.3.20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hja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1351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317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l.,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3.2017.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1350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l.,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.k),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2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2017-12-18T10:56:03Z</dcterms:created>
  <dcterms:modified xsi:type="dcterms:W3CDTF">2017-12-18T10:56:03Z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2017-06-29T00:00:00Z</vt:filetime>
  </property>
  <property fmtid="{D5CDD505-2E9C-101B-9397-08002B2CF9AE}" pid="3" name="LastSaved">
    <vt:filetime>2017-12-18T00:00:00Z</vt:filetime>
  </property>
</Properties>
</file>