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44" w:right="372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85,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6" w:right="1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EDURËS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ETRO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TREGT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015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96,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17.6.2016;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7.6.2017,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illimin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l”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l”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3322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.2017,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385/1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t.,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12.5.2017,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t’u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6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2017-12-18T10:56:13Z</dcterms:created>
  <dcterms:modified xsi:type="dcterms:W3CDTF">2017-12-18T10:56:13Z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2017-06-29T00:00:00Z</vt:filetime>
  </property>
  <property fmtid="{D5CDD505-2E9C-101B-9397-08002B2CF9AE}" pid="3" name="LastSaved">
    <vt:filetime>2017-12-18T00:00:00Z</vt:filetime>
  </property>
</Properties>
</file>