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6" w:right="1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ETRO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3322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385/1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12.5.2017,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4/7,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4/7,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2017-12-18T10:56:23Z</dcterms:created>
  <dcterms:modified xsi:type="dcterms:W3CDTF">2017-12-18T10:56:23Z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