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44" w:right="372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87,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7.6.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68" w:lineRule="exact"/>
        <w:ind w:left="138" w:right="11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68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37,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43/2015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3" w:after="0" w:line="268" w:lineRule="exact"/>
        <w:ind w:left="10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inovi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109,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29.6.2016,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96,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2016;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80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.6.2017,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l”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.,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ktivi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69" w:lineRule="exact"/>
        <w:ind w:left="82" w:right="6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qj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50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“e”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0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-vj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2017-12-18T10:56:35Z</dcterms:created>
  <dcterms:modified xsi:type="dcterms:W3CDTF">2017-12-18T10:56:35Z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2017-06-29T00:00:00Z</vt:filetime>
  </property>
  <property fmtid="{D5CDD505-2E9C-101B-9397-08002B2CF9AE}" pid="3" name="LastSaved">
    <vt:filetime>2017-12-18T00:00:00Z</vt:filetime>
  </property>
</Properties>
</file>