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88,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4" w:right="10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&amp;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REEN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82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“O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ESTERREE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760" w:right="27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119,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6;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1.3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1.6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odhimin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99,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.6.2016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17.6.2016,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7.6.2017,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&amp;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(GG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)”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4423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&amp;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outh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(GG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&amp;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1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&amp;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4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55" w:right="1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&amp;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GREEN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579" w:right="5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ESTERREE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EEB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(l)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(ll)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1300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2</w:t>
      </w:r>
      <w:r>
        <w:rPr>
          <w:rFonts w:ascii="Garamond" w:hAnsi="Garamond" w:cs="Garamond" w:eastAsia="Garamond"/>
          <w:sz w:val="14"/>
          <w:szCs w:val="14"/>
          <w:spacing w:val="7"/>
          <w:w w:val="100"/>
          <w:position w:val="1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96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m,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220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m,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3" w:after="0" w:line="268" w:lineRule="exact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(lll)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80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4000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0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llg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150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rfs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220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m;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2.2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1200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0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220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lvu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lvul,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lll)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981m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110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kV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2017-12-18T10:56:47Z</dcterms:created>
  <dcterms:modified xsi:type="dcterms:W3CDTF">2017-12-18T10:56:47Z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2017-06-29T00:00:00Z</vt:filetime>
  </property>
  <property fmtid="{D5CDD505-2E9C-101B-9397-08002B2CF9AE}" pid="3" name="LastSaved">
    <vt:filetime>2017-12-18T00:00:00Z</vt:filetime>
  </property>
</Properties>
</file>