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88" w:right="37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01" w:right="2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CAK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2477" w:right="245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ё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ё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ё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ё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ovu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9" w:lineRule="exact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novu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17.6.201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</w:p>
    <w:p>
      <w:pPr>
        <w:spacing w:before="2" w:after="0" w:line="239" w:lineRule="auto"/>
        <w:ind w:left="403" w:right="5604" w:firstLine="-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7/201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1" w:after="0" w:line="240" w:lineRule="auto"/>
        <w:ind w:left="120" w:right="477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ij,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</w:p>
    <w:p>
      <w:pPr>
        <w:spacing w:before="2" w:after="0" w:line="239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369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26.4.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0" w:after="0" w:line="269" w:lineRule="exact"/>
        <w:ind w:left="120" w:right="830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369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26.4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9" w:lineRule="exact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7/201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</w:p>
    <w:p>
      <w:pPr>
        <w:spacing w:before="2" w:after="0" w:line="239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1" w:after="0" w:line="240" w:lineRule="auto"/>
        <w:ind w:left="120" w:right="13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tov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7/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ё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ё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ё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ё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39" w:lineRule="auto"/>
        <w:ind w:left="120"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369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26.4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novu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7/2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26.4.2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W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vol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onte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mim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gjinë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odhu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gjia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n.</w:t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lidhje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llog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mimit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inovu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369,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26.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.2017,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timin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todologji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ktimin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mimit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vogl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inovu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7/2017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ё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nxitj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ё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tё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ё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inovu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gjithë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9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illimin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ktimin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ovu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”.</w:t>
      </w:r>
    </w:p>
    <w:p>
      <w:pPr>
        <w:spacing w:before="3" w:after="0" w:line="268" w:lineRule="exact"/>
        <w:ind w:left="12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’i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ligjor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gull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ktimin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mimit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vogl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inovu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jto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idike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ojtj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to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tojë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mund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tive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30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ETR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2017-12-18T11:42:14Z</dcterms:created>
  <dcterms:modified xsi:type="dcterms:W3CDTF">2017-12-18T11:42:14Z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2017-07-28T00:00:00Z</vt:filetime>
  </property>
  <property fmtid="{D5CDD505-2E9C-101B-9397-08002B2CF9AE}" pid="3" name="LastSaved">
    <vt:filetime>2017-12-18T00:00:00Z</vt:filetime>
  </property>
</Properties>
</file>