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90,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46" w:right="224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6.2017,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5.1.2017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20.9.2017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848,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7.12.2016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82,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20.2.2017,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848,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403" w:right="-2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5.1.2017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20.2.2017,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15.27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3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0" w:after="0" w:line="270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725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403" w:right="-2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40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3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0" w:after="0" w:line="270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167/1,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93/4,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13.3.2017,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hvilloi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l”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opinion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2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5.1.2017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20.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5.1.2017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2017-12-18T10:57:01Z</dcterms:created>
  <dcterms:modified xsi:type="dcterms:W3CDTF">2017-12-18T10:57:01Z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LastSaved">
    <vt:filetime>2017-12-18T00:00:00Z</vt:filetime>
  </property>
</Properties>
</file>