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9" w:right="37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77" w:right="1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1.6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96,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0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6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7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2017-12-18T11:29:48Z</dcterms:created>
  <dcterms:modified xsi:type="dcterms:W3CDTF">2017-12-18T11:29:48Z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