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36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22" w:right="372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.7.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377" w:right="38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LIC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IAN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REE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ITETI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4051" w:right="405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ELEK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TRI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00" w:right="54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43/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3" w:after="0" w:line="268" w:lineRule="exact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9.6.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0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17.6.201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00" w:right="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383" w:right="3497" w:firstLine="-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1.5.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22.5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29.6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“e”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438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192" w:right="419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8" w:lineRule="exact"/>
        <w:ind w:left="10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79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2017-12-18T11:29:58Z</dcterms:created>
  <dcterms:modified xsi:type="dcterms:W3CDTF">2017-12-18T11:29:58Z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2017-07-18T00:00:00Z</vt:filetime>
  </property>
  <property fmtid="{D5CDD505-2E9C-101B-9397-08002B2CF9AE}" pid="3" name="LastSaved">
    <vt:filetime>2017-12-18T00:00:00Z</vt:filetime>
  </property>
</Properties>
</file>