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95" w:right="37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7.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70" w:right="24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-2"/>
          <w:w w:val="98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b/>
          <w:bCs/>
        </w:rPr>
        <w:t>ATIMI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98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TIM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82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15.9.2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17.6.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78" w:firstLine="-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403" w:right="8263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348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8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14.10.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17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017.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OSH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2017-12-18T11:27:44Z</dcterms:created>
  <dcterms:modified xsi:type="dcterms:W3CDTF">2017-12-18T11:27:44Z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2017-07-18T00:00:00Z</vt:filetime>
  </property>
  <property fmtid="{D5CDD505-2E9C-101B-9397-08002B2CF9AE}" pid="3" name="LastSaved">
    <vt:filetime>2017-12-18T00:00:00Z</vt:filetime>
  </property>
</Properties>
</file>