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250" w:right="2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35/5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2021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430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2017-12-18T11:27:55Z</dcterms:created>
  <dcterms:modified xsi:type="dcterms:W3CDTF">2017-12-18T11:27:55Z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