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587" w:right="5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exact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4/8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2017-12-18T11:28:06Z</dcterms:created>
  <dcterms:modified xsi:type="dcterms:W3CDTF">2017-12-18T11:28:06Z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