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68" w:right="37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76" w:right="171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51" w:right="40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80" w:right="78" w:firstLine="-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8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4.7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60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iti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7017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3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2017-12-18T11:28:17Z</dcterms:created>
  <dcterms:modified xsi:type="dcterms:W3CDTF">2017-12-18T11:28:17Z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