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88" w:right="37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57" w:right="3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FATI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CAK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16" w:right="399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ELEK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KE”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43/2015,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449,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6.2016,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96,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7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17.6.2016,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4.7.2017,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njoh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titu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115,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2016,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403" w:right="2981" w:firstLine="-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449,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15.6.2016,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449,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15.6.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7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244,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30.3.2016,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44,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30.3.2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30.1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.2016,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115,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.8.2016,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115,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7.8.2016,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449,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15.6.2016.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30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2017-12-18T11:28:40Z</dcterms:created>
  <dcterms:modified xsi:type="dcterms:W3CDTF">2017-12-18T11:28:40Z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2017-07-18T00:00:00Z</vt:filetime>
  </property>
  <property fmtid="{D5CDD505-2E9C-101B-9397-08002B2CF9AE}" pid="3" name="LastSaved">
    <vt:filetime>2017-12-18T00:00:00Z</vt:filetime>
  </property>
</Properties>
</file>