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68" w:right="37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78" w:right="1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228" w:right="22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EMËRI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8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09/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2/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3" w:after="0" w:line="268" w:lineRule="exact"/>
        <w:ind w:left="80" w:right="81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383" w:right="3147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1" w:after="0" w:line="239" w:lineRule="auto"/>
        <w:ind w:left="10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6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6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9/7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8" w:after="0" w:line="240" w:lineRule="auto"/>
        <w:ind w:left="419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00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8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-38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320"/>
      <w:cols w:num="2" w:equalWidth="0">
        <w:col w:w="2529" w:space="5616"/>
        <w:col w:w="143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2017-12-18T11:29:05Z</dcterms:created>
  <dcterms:modified xsi:type="dcterms:W3CDTF">2017-12-18T11:29:05Z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2017-07-18T00:00:00Z</vt:filetime>
  </property>
  <property fmtid="{D5CDD505-2E9C-101B-9397-08002B2CF9AE}" pid="3" name="LastSaved">
    <vt:filetime>2017-12-18T00:00:00Z</vt:filetime>
  </property>
</Properties>
</file>