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49" w:right="2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35" w:right="4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40" w:right="43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5.2.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5" w:firstLine="283"/>
        <w:jc w:val="left"/>
        <w:tabs>
          <w:tab w:pos="4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8" w:lineRule="exact"/>
        <w:ind w:left="100" w:right="-20"/>
        <w:jc w:val="left"/>
        <w:tabs>
          <w:tab w:pos="3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tabs>
          <w:tab w:pos="6680" w:val="left"/>
          <w:tab w:pos="73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tabs>
          <w:tab w:pos="8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272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2017-12-18T11:29:25Z</dcterms:created>
  <dcterms:modified xsi:type="dcterms:W3CDTF">2017-12-18T11:29:25Z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