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3" w:right="2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48" w:right="1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68/1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l.,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5446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1944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.2011;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109.71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it.”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2017-12-18T11:42:34Z</dcterms:created>
  <dcterms:modified xsi:type="dcterms:W3CDTF">2017-12-18T11:42:34Z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