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68" w:right="364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41" w:right="2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JIA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417" w:right="3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688" w:right="6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–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s”,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1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“g”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862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790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179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5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right="94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7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2017-12-18T11:42:46Z</dcterms:created>
  <dcterms:modified xsi:type="dcterms:W3CDTF">2017-12-18T11:42:46Z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2017-07-28T00:00:00Z</vt:filetime>
  </property>
  <property fmtid="{D5CDD505-2E9C-101B-9397-08002B2CF9AE}" pid="3" name="LastSaved">
    <vt:filetime>2017-12-18T00:00:00Z</vt:filetime>
  </property>
</Properties>
</file>