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59" w:right="337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485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2017-12-18T11:56:04Z</dcterms:created>
  <dcterms:modified xsi:type="dcterms:W3CDTF">2017-12-18T11:56:04Z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