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1" w:right="36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09" w:right="288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RREGU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3/2015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96,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17.6.2016,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7.7.201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imin/kl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105,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.6.2016,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26/34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.6.2016,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6300" w:right="98" w:firstLine="-3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1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68" w:lineRule="exact"/>
        <w:ind w:left="333" w:right="3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RCA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73" w:right="43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3080" w:right="30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457" w:right="44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296" w:right="42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457" w:right="44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5" w:right="37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143" w:right="41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ionon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03" w:right="2628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–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671" w:right="16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kla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ifik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hpë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…%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71,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015,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llimi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43/2015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34" w:right="3215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8" w:after="0" w:line="240" w:lineRule="auto"/>
        <w:ind w:left="1210" w:right="11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ifiki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ikimit,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518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NumType w:start="5"/>
          <w:pgMar w:header="1463" w:footer="0" w:top="1700" w:bottom="280" w:left="1320" w:right="1320"/>
          <w:headerReference w:type="default" r:id="rId5"/>
          <w:pgSz w:w="12240" w:h="15840"/>
        </w:sectPr>
      </w:pPr>
      <w:rPr/>
    </w:p>
    <w:p>
      <w:pPr>
        <w:spacing w:before="8" w:after="0" w:line="240" w:lineRule="auto"/>
        <w:ind w:left="247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Ope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hpë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484" w:right="34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65" w:right="40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fu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Mar w:header="1463" w:footer="0" w:top="1700" w:bottom="280" w:left="1340" w:right="132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9.040009pt;margin-top:72.127289pt;width:34.788002pt;height:14pt;mso-position-horizontal-relative:page;mso-position-vertical-relative:page;z-index:-157" type="#_x0000_t202" filled="f" stroked="f">
          <v:textbox inset="0,0,0,0">
            <w:txbxContent>
              <w:p>
                <w:pPr>
                  <w:spacing w:before="0" w:after="0" w:line="267" w:lineRule="exact"/>
                  <w:ind w:left="20" w:right="-20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ni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3"/>
                    <w:w w:val="100"/>
                    <w:position w:val="1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2017-12-18T11:56:20Z</dcterms:created>
  <dcterms:modified xsi:type="dcterms:W3CDTF">2017-12-18T11:56:20Z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