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8" w:right="36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RTS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109,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7.1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6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6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20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2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2017-12-18T11:56:31Z</dcterms:created>
  <dcterms:modified xsi:type="dcterms:W3CDTF">2017-12-18T11:56:31Z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