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76" w:right="4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52" w:right="37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20" w:right="10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73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51" w:right="6644" w:firstLine="-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19.6.2017,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93" w:right="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jike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328" w:right="431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6471" w:right="94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0" w:after="0" w:line="261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396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1471" w:space="1073"/>
            <w:col w:w="7336"/>
          </w:cols>
        </w:sectPr>
      </w:pPr>
      <w:rPr/>
    </w:p>
    <w:p>
      <w:pPr>
        <w:spacing w:before="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likimi;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96" w:right="800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/a</w:t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illimin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420" w:lineRule="atLeast"/>
        <w:ind w:left="396" w:right="643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119/2014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1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57"/>
          <w:w w:val="100"/>
        </w:rPr>
      </w:r>
      <w:hyperlink r:id="rId5"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1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22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color w:val="000000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color w:val="000000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kut.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color w:val="000000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color w:val="000000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ohor</w:t>
      </w:r>
      <w:r>
        <w:rPr>
          <w:rFonts w:ascii="Garamond" w:hAnsi="Garamond" w:cs="Garamond" w:eastAsia="Garamond"/>
          <w:sz w:val="24"/>
          <w:szCs w:val="24"/>
          <w:color w:val="000000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color w:val="000000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color w:val="000000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odhon</w:t>
      </w:r>
      <w:r>
        <w:rPr>
          <w:rFonts w:ascii="Garamond" w:hAnsi="Garamond" w:cs="Garamond" w:eastAsia="Garamond"/>
          <w:sz w:val="24"/>
          <w:szCs w:val="24"/>
          <w:color w:val="000000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color w:val="000000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96" w:right="293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35"/>
          <w:w w:val="100"/>
        </w:rPr>
        <w:t> </w:t>
      </w:r>
      <w:hyperlink r:id="rId6"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22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9643,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06,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dobi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ividit,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hon.</w:t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pict>
          <v:group style="position:absolute;margin-left:235.559998pt;margin-top:528pt;width:87.241pt;height:12.96pt;mso-position-horizontal-relative:page;mso-position-vertical-relative:page;z-index:-1077" coordorigin="4711,10560" coordsize="1745,259">
            <v:shape style="position:absolute;left:4711;top:10560;width:1745;height:259" coordorigin="4711,10560" coordsize="1745,259" path="m4711,10819l6456,10819,6456,10560,4711,10560,4711,10819e" filled="t" fillcolor="#FFFFFF" stroked="f">
              <v:path arrowok="t"/>
              <v:fill/>
            </v:shape>
          </v:group>
          <w10:wrap type="none"/>
        </w:pict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3541" w:right="1172" w:firstLine="-231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8.199997" w:type="dxa"/>
      </w:tblPr>
      <w:tblGrid/>
      <w:tr>
        <w:trPr>
          <w:trHeight w:val="773" w:hRule="exact"/>
        </w:trPr>
        <w:tc>
          <w:tcPr>
            <w:tcW w:w="195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420" w:right="40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78" w:right="6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pub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pa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16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za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82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42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kumen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39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/pë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mb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58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115" w:right="9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për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367" w:right="34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pub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24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Mëny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198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pub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502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4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uktu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26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pë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1610" w:hRule="exact"/>
        </w:trPr>
        <w:tc>
          <w:tcPr>
            <w:tcW w:w="195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urë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30" w:right="206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tiv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lik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/a/d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82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49"/>
                <w:w w:val="100"/>
              </w:rPr>
              <w:t> </w:t>
            </w:r>
            <w:hyperlink r:id="rId7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ura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8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</w:hyperlink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49"/>
                <w:w w:val="100"/>
              </w:rPr>
              <w:t> </w:t>
            </w:r>
            <w:hyperlink r:id="rId8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ë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3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3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</w:hyperlink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</w:r>
          </w:p>
        </w:tc>
        <w:tc>
          <w:tcPr>
            <w:tcW w:w="158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5" w:lineRule="auto"/>
              <w:ind w:left="33" w:right="325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im.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  <w:position w:val="1"/>
              </w:rPr>
            </w:r>
            <w:hyperlink r:id="rId9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0"/>
                </w:rPr>
              </w:r>
            </w:hyperlink>
          </w:p>
          <w:p>
            <w:pPr>
              <w:spacing w:before="13" w:after="0" w:line="280" w:lineRule="exact"/>
              <w:jc w:val="left"/>
              <w:rPr>
                <w:sz w:val="28"/>
                <w:szCs w:val="28"/>
              </w:rPr>
            </w:pPr>
            <w:rPr/>
            <w:r>
              <w:rPr>
                <w:sz w:val="28"/>
                <w:szCs w:val="28"/>
              </w:rPr>
            </w:r>
          </w:p>
          <w:p>
            <w:pPr>
              <w:spacing w:before="0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“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502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5" w:lineRule="auto"/>
              <w:ind w:left="33" w:right="241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erë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re,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rëd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4054" w:hRule="exact"/>
        </w:trPr>
        <w:tc>
          <w:tcPr>
            <w:tcW w:w="195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Akte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dër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1" w:after="0" w:line="240" w:lineRule="auto"/>
              <w:ind w:left="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ligj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34" w:after="0" w:line="276" w:lineRule="auto"/>
              <w:ind w:left="30" w:right="222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kte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lig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litik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sh;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82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  <w:position w:val="1"/>
              </w:rPr>
            </w:r>
            <w:hyperlink r:id="rId10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iv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  <w:position w:val="1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f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0"/>
                </w:rPr>
              </w:r>
            </w:hyperlink>
          </w:p>
          <w:p>
            <w:pPr>
              <w:spacing w:before="31" w:after="0" w:line="276" w:lineRule="auto"/>
              <w:ind w:left="33" w:right="6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</w:rPr>
            </w:r>
            <w:hyperlink r:id="rId11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p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8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of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he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  <w:t> </w:t>
              </w:r>
            </w:hyperlink>
            <w:hyperlink r:id="rId12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f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1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3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j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ly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  <w:p>
            <w:pPr>
              <w:spacing w:before="0" w:after="0" w:line="275" w:lineRule="auto"/>
              <w:ind w:left="33" w:right="34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</w:rPr>
            </w:r>
            <w:hyperlink r:id="rId13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2009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  <w:t> </w:t>
              </w:r>
            </w:hyperlink>
            <w:hyperlink r:id="rId14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f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he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  <w:t> </w:t>
              </w:r>
            </w:hyperlink>
            <w:hyperlink r:id="rId15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  <w:t> </w:t>
              </w:r>
            </w:hyperlink>
            <w:hyperlink r:id="rId16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y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</w:rPr>
                <w:t> </w:t>
              </w:r>
            </w:hyperlink>
            <w:hyperlink r:id="rId17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p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  <w:p>
            <w:pPr>
              <w:spacing w:before="0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</w:rPr>
            </w:r>
            <w:hyperlink r:id="rId18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2003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/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54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/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  <w:p>
            <w:pPr>
              <w:spacing w:before="34" w:after="0" w:line="275" w:lineRule="auto"/>
              <w:ind w:left="33" w:right="-17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hyperlink r:id="rId19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ji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9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p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ë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  <w:t> </w:t>
              </w:r>
            </w:hyperlink>
            <w:hyperlink r:id="rId20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j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ë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,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</w:rPr>
                <w:t> </w:t>
              </w:r>
            </w:hyperlink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hyperlink r:id="rId21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ji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c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8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n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7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  <w:t> </w:t>
              </w:r>
            </w:hyperlink>
            <w:hyperlink r:id="rId22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</w:hyperlink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  <w:u w:val="single" w:color="0000FF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1"/>
                <w:w w:val="100"/>
                <w:u w:val="single" w:color="0000FF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1"/>
                <w:w w:val="100"/>
                <w:u w:val="single" w:color="0000FF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1"/>
                <w:w w:val="100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1"/>
                <w:w w:val="100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hyperlink r:id="rId23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rre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at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8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,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0"/>
                <w:w w:val="100"/>
              </w:rPr>
            </w:r>
            <w:hyperlink r:id="rId24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i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  <w:t>u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,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  <w:p>
            <w:pPr>
              <w:spacing w:before="34" w:after="0" w:line="157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-5"/>
              </w:rPr>
              <w:t>-</w:t>
            </w:r>
            <w:hyperlink r:id="rId25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position w:val="-5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position w:val="-5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position w:val="-5"/>
                </w:rPr>
                <w:t>d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position w:val="-5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position w:val="-5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position w:val="-5"/>
                </w:rPr>
                <w:t>,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0"/>
                </w:rPr>
              </w:r>
            </w:hyperlink>
          </w:p>
        </w:tc>
        <w:tc>
          <w:tcPr>
            <w:tcW w:w="158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3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  <w:position w:val="1"/>
              </w:rPr>
            </w:r>
            <w:hyperlink r:id="rId26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2"/>
                  <w:w w:val="100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1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0"/>
                </w:rPr>
              </w:r>
            </w:hyperlink>
          </w:p>
        </w:tc>
        <w:tc>
          <w:tcPr>
            <w:tcW w:w="1502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22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jt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ike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1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jtj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ns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  <w:tr>
        <w:trPr>
          <w:trHeight w:val="2268" w:hRule="exact"/>
        </w:trPr>
        <w:tc>
          <w:tcPr>
            <w:tcW w:w="195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30" w:right="83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0" w:after="0" w:line="183" w:lineRule="exact"/>
              <w:ind w:left="30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-3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-3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-3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-3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-3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-3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-3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-3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-3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8"/>
                <w:w w:val="1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-3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-3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-3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-3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-3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-3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-3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-3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position w:val="-3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-3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-3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363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16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7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824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281" w:right="28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color w:val="0000FF"/>
                <w:w w:val="99"/>
                <w:position w:val="1"/>
              </w:rPr>
            </w:r>
            <w:hyperlink r:id="rId27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  <w:position w:val="1"/>
                </w:rPr>
                <w:t>F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  <w:position w:val="1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  <w:position w:val="1"/>
                </w:rPr>
                <w:t>m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t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5"/>
                  <w:w w:val="100"/>
                  <w:u w:val="single" w:color="0000FF"/>
                  <w:position w:val="1"/>
                </w:rPr>
                <w:t> 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  <w:position w:val="1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  <w:position w:val="1"/>
                </w:rPr>
                <w:t>ë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  <w:position w:val="1"/>
                </w:rPr>
                <w:t>k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  <w:position w:val="1"/>
                </w:rPr>
                <w:t>s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100"/>
                  <w:u w:val="single" w:color="0000FF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  <w:position w:val="1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position w:val="1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  <w:position w:val="0"/>
                </w:rPr>
              </w:r>
            </w:hyperlink>
          </w:p>
          <w:p>
            <w:pPr>
              <w:spacing w:before="34" w:after="0" w:line="240" w:lineRule="auto"/>
              <w:ind w:left="279" w:right="350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99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99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99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99"/>
              </w:rPr>
              <w:t>se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34" w:after="0" w:line="275" w:lineRule="auto"/>
              <w:ind w:left="33" w:right="9" w:firstLine="283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“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Cu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r.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“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+3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6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  <w:p>
            <w:pPr>
              <w:spacing w:before="1" w:after="0" w:line="276" w:lineRule="auto"/>
              <w:ind w:left="16" w:right="3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59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4"/>
                <w:w w:val="100"/>
              </w:rPr>
            </w:r>
            <w:hyperlink r:id="rId28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  <w:t>ww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98"/>
                  <w:u w:val="single" w:color="0000FF"/>
                </w:rPr>
                <w:t>w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6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  <w:t>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98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  <w:t>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98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98"/>
                </w:rPr>
                <w:t>;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2"/>
                  <w:w w:val="98"/>
                </w:rPr>
                <w:t> </w:t>
              </w:r>
            </w:hyperlink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-4"/>
                <w:w w:val="99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99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99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color w:val="000000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color w:val="0000FF"/>
                <w:spacing w:val="-4"/>
                <w:w w:val="100"/>
              </w:rPr>
            </w:r>
            <w:hyperlink r:id="rId29"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  <w:t>er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2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  <w:t>b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@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  <w:t>er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  <w:t>e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1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g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  <w:t>o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  <w:t>v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5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  <w:t>.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3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  <w:t>a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-4"/>
                  <w:w w:val="100"/>
                  <w:u w:val="single" w:color="0000FF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  <w:u w:val="single" w:color="0000FF"/>
                </w:rPr>
                <w:t>l</w:t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FF"/>
                  <w:spacing w:val="0"/>
                  <w:w w:val="100"/>
                </w:rPr>
              </w:r>
              <w:r>
                <w:rPr>
                  <w:rFonts w:ascii="Garamond" w:hAnsi="Garamond" w:cs="Garamond" w:eastAsia="Garamond"/>
                  <w:sz w:val="20"/>
                  <w:szCs w:val="20"/>
                  <w:color w:val="000000"/>
                  <w:spacing w:val="0"/>
                  <w:w w:val="100"/>
                </w:rPr>
              </w:r>
            </w:hyperlink>
          </w:p>
        </w:tc>
        <w:tc>
          <w:tcPr>
            <w:tcW w:w="1589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3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/>
            <w:rPr/>
          </w:p>
        </w:tc>
        <w:tc>
          <w:tcPr>
            <w:tcW w:w="1502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19" w:lineRule="exact"/>
              <w:ind w:left="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33" w:right="582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480" w:bottom="280" w:left="1240" w:right="1240"/>
        </w:sectPr>
      </w:pPr>
      <w:rPr/>
    </w:p>
    <w:p>
      <w:pPr>
        <w:spacing w:before="72" w:after="0" w:line="276" w:lineRule="auto"/>
        <w:ind w:left="112" w:right="82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v</w:t>
      </w:r>
      <w:r>
        <w:rPr>
          <w:rFonts w:ascii="Garamond" w:hAnsi="Garamond" w:cs="Garamond" w:eastAsia="Garamond"/>
          <w:sz w:val="20"/>
          <w:szCs w:val="20"/>
          <w:spacing w:val="-4"/>
          <w:w w:val="98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98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98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98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98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98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98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8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98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y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6" w:lineRule="auto"/>
        <w:ind w:left="112" w:right="-21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du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rëv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112" w:right="-61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left="112" w:right="-59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6" w:lineRule="auto"/>
        <w:ind w:left="112" w:right="-5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;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i;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2" w:after="0" w:line="276" w:lineRule="auto"/>
        <w:ind w:left="1080" w:right="-54" w:firstLine="-1080"/>
        <w:jc w:val="left"/>
        <w:tabs>
          <w:tab w:pos="10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ç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“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Cu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”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r.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“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”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0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2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3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;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+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3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5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5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42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080" w:right="-59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69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5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9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0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;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color w:val="0000FF"/>
          <w:spacing w:val="-6"/>
          <w:w w:val="100"/>
        </w:rPr>
      </w:r>
      <w:hyperlink r:id="rId30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00"/>
            <w:spacing w:val="0"/>
            <w:w w:val="100"/>
          </w:rPr>
          <w:t>;</w:t>
        </w:r>
        <w:r>
          <w:rPr>
            <w:rFonts w:ascii="Garamond" w:hAnsi="Garamond" w:cs="Garamond" w:eastAsia="Garamond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31" w:after="0" w:line="240" w:lineRule="auto"/>
        <w:ind w:left="1045" w:right="1516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left="108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color w:val="0000FF"/>
          <w:spacing w:val="-4"/>
          <w:w w:val="100"/>
        </w:rPr>
      </w:r>
      <w:hyperlink r:id="rId31"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b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@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34" w:after="0" w:line="240" w:lineRule="auto"/>
        <w:ind w:left="1045" w:right="1614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99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16" w:lineRule="exact"/>
        <w:ind w:left="1080" w:right="-20"/>
        <w:jc w:val="left"/>
        <w:rPr>
          <w:rFonts w:ascii="Garamond" w:hAnsi="Garamond" w:cs="Garamond" w:eastAsia="Garamond"/>
          <w:sz w:val="20"/>
          <w:szCs w:val="20"/>
        </w:rPr>
      </w:pPr>
      <w:rPr/>
      <w:hyperlink r:id="rId32"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0"/>
            <w:w w:val="100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</w:rPr>
          <w:t>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</w:rPr>
          <w:t>h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2"/>
            <w:w w:val="100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00"/>
            <w:spacing w:val="0"/>
            <w:w w:val="100"/>
          </w:rPr>
        </w:r>
      </w:hyperlink>
    </w:p>
    <w:p>
      <w:pPr>
        <w:spacing w:before="0" w:after="0" w:line="196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  </w:t>
      </w:r>
      <w:r>
        <w:rPr>
          <w:rFonts w:ascii="Garamond" w:hAnsi="Garamond" w:cs="Garamond" w:eastAsia="Garamond"/>
          <w:sz w:val="20"/>
          <w:szCs w:val="20"/>
          <w:spacing w:val="40"/>
          <w:w w:val="100"/>
          <w:position w:val="1"/>
        </w:rPr>
        <w:t> </w:t>
      </w:r>
      <w:hyperlink r:id="rId33"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position w:val="1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position w:val="1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position w:val="1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position w:val="1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position w:val="1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position w:val="1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position w:val="1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position w:val="1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4"/>
            <w:w w:val="100"/>
            <w:position w:val="1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position w:val="1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7"/>
            <w:w w:val="100"/>
            <w:position w:val="1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position w:val="1"/>
          </w:rPr>
          <w:t>b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position w:val="1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position w:val="1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position w:val="1"/>
          </w:rPr>
          <w:t>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position w:val="1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position w:val="1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5"/>
            <w:w w:val="100"/>
            <w:position w:val="1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position w:val="1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position w:val="1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00"/>
            <w:spacing w:val="0"/>
            <w:w w:val="100"/>
            <w:position w:val="0"/>
          </w:rPr>
        </w:r>
      </w:hyperlink>
    </w:p>
    <w:p>
      <w:pPr>
        <w:spacing w:before="34" w:after="0" w:line="276" w:lineRule="auto"/>
        <w:ind w:left="1080" w:right="66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color w:val="0000FF"/>
          <w:w w:val="99"/>
        </w:rPr>
      </w:r>
      <w:hyperlink r:id="rId34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-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s,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7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z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j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4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 </w:t>
        </w:r>
      </w:hyperlink>
      <w:hyperlink r:id="rId35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K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u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6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8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p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u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b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k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 </w:t>
        </w:r>
      </w:hyperlink>
      <w:hyperlink r:id="rId36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0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h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q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  <w:t>p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 </w:t>
        </w:r>
      </w:hyperlink>
      <w:hyperlink r:id="rId37"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u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j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5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p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ë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 </w:t>
        </w:r>
      </w:hyperlink>
      <w:hyperlink r:id="rId38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z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m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</w:rPr>
          <w:t> </w:t>
        </w:r>
      </w:hyperlink>
      <w:hyperlink r:id="rId39"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98"/>
            <w:u w:val="single" w:color="0000FF"/>
          </w:rPr>
          <w:t>f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98"/>
            <w:u w:val="single" w:color="0000FF"/>
          </w:rPr>
          <w:t>u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98"/>
            <w:u w:val="single" w:color="0000FF"/>
          </w:rPr>
          <w:t>k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  <w:t>s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3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98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98"/>
            <w:u w:val="single" w:color="0000FF"/>
          </w:rPr>
          <w:t>m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  <w:t>i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98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98"/>
            <w:u w:val="single" w:color="0000FF"/>
          </w:rPr>
          <w:t>n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98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he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</w:rPr>
          <w:t> </w:t>
        </w:r>
      </w:hyperlink>
      <w:hyperlink r:id="rId40"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p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ced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u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8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 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6"/>
            <w:w w:val="100"/>
            <w:u w:val="single" w:color="0000FF"/>
          </w:rPr>
        </w:r>
      </w:hyperlink>
      <w:r>
        <w:rPr>
          <w:rFonts w:ascii="Garamond" w:hAnsi="Garamond" w:cs="Garamond" w:eastAsia="Garamond"/>
          <w:sz w:val="20"/>
          <w:szCs w:val="20"/>
          <w:color w:val="0000FF"/>
          <w:spacing w:val="-2"/>
          <w:w w:val="100"/>
          <w:u w:val="single" w:color="0000FF"/>
        </w:rPr>
        <w:t>-</w:t>
      </w:r>
      <w:r>
        <w:rPr>
          <w:rFonts w:ascii="Garamond" w:hAnsi="Garamond" w:cs="Garamond" w:eastAsia="Garamond"/>
          <w:sz w:val="20"/>
          <w:szCs w:val="20"/>
          <w:color w:val="0000FF"/>
          <w:spacing w:val="-2"/>
          <w:w w:val="100"/>
          <w:u w:val="single" w:color="0000FF"/>
        </w:rPr>
      </w:r>
      <w:r>
        <w:rPr>
          <w:rFonts w:ascii="Garamond" w:hAnsi="Garamond" w:cs="Garamond" w:eastAsia="Garamond"/>
          <w:sz w:val="20"/>
          <w:szCs w:val="20"/>
          <w:color w:val="0000FF"/>
          <w:spacing w:val="0"/>
          <w:w w:val="100"/>
          <w:u w:val="single" w:color="0000FF"/>
        </w:rPr>
        <w:t>s</w:t>
      </w:r>
      <w:r>
        <w:rPr>
          <w:rFonts w:ascii="Garamond" w:hAnsi="Garamond" w:cs="Garamond" w:eastAsia="Garamond"/>
          <w:sz w:val="20"/>
          <w:szCs w:val="20"/>
          <w:color w:val="0000FF"/>
          <w:spacing w:val="0"/>
          <w:w w:val="100"/>
        </w:rPr>
      </w:r>
      <w:r>
        <w:rPr>
          <w:rFonts w:ascii="Garamond" w:hAnsi="Garamond" w:cs="Garamond" w:eastAsia="Garamond"/>
          <w:sz w:val="20"/>
          <w:szCs w:val="20"/>
          <w:color w:val="000000"/>
          <w:spacing w:val="0"/>
          <w:w w:val="100"/>
        </w:rPr>
      </w:r>
    </w:p>
    <w:p>
      <w:pPr>
        <w:spacing w:before="96" w:after="0" w:line="276" w:lineRule="auto"/>
        <w:ind w:left="1080" w:right="-36" w:firstLine="-1080"/>
        <w:jc w:val="left"/>
        <w:tabs>
          <w:tab w:pos="13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i7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y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yr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19" w:lineRule="exact"/>
        <w:ind w:left="108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2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faq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76" w:lineRule="auto"/>
        <w:ind w:right="-5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y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“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”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2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right="-29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qe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yr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2" w:after="0" w:line="276" w:lineRule="auto"/>
        <w:ind w:right="18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76" w:lineRule="auto"/>
        <w:ind w:right="57" w:firstLine="283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80" w:bottom="280" w:left="1280" w:right="1320"/>
          <w:cols w:num="4" w:equalWidth="0">
            <w:col w:w="1959" w:space="392"/>
            <w:col w:w="2793" w:space="1700"/>
            <w:col w:w="1160" w:space="141"/>
            <w:col w:w="1495"/>
          </w:cols>
        </w:sectPr>
      </w:pPr>
      <w:rPr/>
    </w:p>
    <w:p>
      <w:pPr>
        <w:spacing w:before="18" w:after="0" w:line="276" w:lineRule="auto"/>
        <w:ind w:left="3431" w:right="-42" w:firstLine="-3036"/>
        <w:jc w:val="left"/>
        <w:tabs>
          <w:tab w:pos="2340" w:val="left"/>
          <w:tab w:pos="370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x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rre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75" w:lineRule="auto"/>
        <w:ind w:left="3431" w:right="-5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(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2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" w:after="0" w:line="219" w:lineRule="exact"/>
        <w:ind w:left="3431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color w:val="0000FF"/>
          <w:spacing w:val="-3"/>
          <w:w w:val="100"/>
        </w:rPr>
      </w:r>
      <w:hyperlink r:id="rId41"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43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  <w:t>/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5"/>
            <w:w w:val="100"/>
            <w:u w:val="single" w:color="0000FF"/>
          </w:rPr>
          <w:t>20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  <w:t>1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0"/>
            <w:w w:val="100"/>
            <w:u w:val="single" w:color="0000FF"/>
          </w:rPr>
          <w:t>5</w:t>
        </w:r>
        <w:r>
          <w:rPr>
            <w:rFonts w:ascii="Garamond" w:hAnsi="Garamond" w:cs="Garamond" w:eastAsia="Garamond"/>
            <w:sz w:val="20"/>
            <w:szCs w:val="20"/>
            <w:color w:val="0000FF"/>
            <w:spacing w:val="-14"/>
            <w:w w:val="100"/>
          </w:rPr>
          <w:t> </w:t>
        </w:r>
      </w:hyperlink>
      <w:r>
        <w:rPr>
          <w:rFonts w:ascii="Garamond" w:hAnsi="Garamond" w:cs="Garamond" w:eastAsia="Garamond"/>
          <w:sz w:val="20"/>
          <w:szCs w:val="20"/>
          <w:color w:val="000000"/>
          <w:spacing w:val="0"/>
          <w:w w:val="100"/>
        </w:rPr>
        <w:t>)</w:t>
      </w:r>
      <w:r>
        <w:rPr>
          <w:rFonts w:ascii="Garamond" w:hAnsi="Garamond" w:cs="Garamond" w:eastAsia="Garamond"/>
          <w:sz w:val="20"/>
          <w:szCs w:val="20"/>
          <w:color w:val="000000"/>
          <w:spacing w:val="0"/>
          <w:w w:val="100"/>
        </w:rPr>
      </w:r>
    </w:p>
    <w:p>
      <w:pPr>
        <w:spacing w:before="18" w:after="0" w:line="276" w:lineRule="auto"/>
        <w:ind w:right="57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19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80" w:right="1320"/>
          <w:cols w:num="2" w:equalWidth="0">
            <w:col w:w="5173" w:space="2972"/>
            <w:col w:w="1495"/>
          </w:cols>
        </w:sectPr>
      </w:pPr>
      <w:rPr/>
    </w:p>
    <w:p>
      <w:pPr>
        <w:spacing w:before="74" w:after="0" w:line="219" w:lineRule="exact"/>
        <w:ind w:left="112"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4" w:after="0" w:line="219" w:lineRule="exact"/>
        <w:ind w:right="-70"/>
        <w:jc w:val="left"/>
        <w:tabs>
          <w:tab w:pos="13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4" w:after="0" w:line="219" w:lineRule="exact"/>
        <w:ind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4" w:after="0" w:line="219" w:lineRule="exact"/>
        <w:ind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faq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4" w:after="0" w:line="219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80" w:right="1320"/>
          <w:cols w:num="5" w:equalWidth="0">
            <w:col w:w="1331" w:space="1020"/>
            <w:col w:w="2768" w:space="419"/>
            <w:col w:w="1074" w:space="514"/>
            <w:col w:w="811" w:space="207"/>
            <w:col w:w="1496"/>
          </w:cols>
        </w:sectPr>
      </w:pPr>
      <w:rPr/>
    </w:p>
    <w:p>
      <w:pPr>
        <w:spacing w:before="40" w:after="0" w:line="219" w:lineRule="exact"/>
        <w:ind w:left="112"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dur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40" w:after="0" w:line="219" w:lineRule="exact"/>
        <w:ind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3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4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40" w:after="0" w:line="219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80" w:right="1320"/>
          <w:cols w:num="3" w:equalWidth="0">
            <w:col w:w="1923" w:space="1508"/>
            <w:col w:w="4315" w:space="399"/>
            <w:col w:w="1495"/>
          </w:cols>
        </w:sectPr>
      </w:pPr>
      <w:rPr/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pict>
          <v:group style="position:absolute;margin-left:66.910004pt;margin-top:71.949997pt;width:478.18pt;height:576.940pt;mso-position-horizontal-relative:page;mso-position-vertical-relative:page;z-index:-1076" coordorigin="1338,1439" coordsize="9564,11539">
            <v:group style="position:absolute;left:1346;top:1447;width:9547;height:2" coordorigin="1346,1447" coordsize="9547,2">
              <v:shape style="position:absolute;left:1346;top:1447;width:9547;height:2" coordorigin="1346,1447" coordsize="9547,0" path="m1346,1447l10894,1447e" filled="f" stroked="t" strokeweight=".82pt" strokecolor="#000000">
                <v:path arrowok="t"/>
              </v:shape>
            </v:group>
            <v:group style="position:absolute;left:1354;top:1454;width:2;height:11508" coordorigin="1354,1454" coordsize="2,11508">
              <v:shape style="position:absolute;left:1354;top:1454;width:2;height:11508" coordorigin="1354,1454" coordsize="0,11508" path="m1354,1454l1354,12962e" filled="f" stroked="t" strokeweight=".82pt" strokecolor="#000000">
                <v:path arrowok="t"/>
              </v:shape>
            </v:group>
            <v:group style="position:absolute;left:3307;top:1454;width:2;height:11508" coordorigin="3307,1454" coordsize="2,11508">
              <v:shape style="position:absolute;left:3307;top:1454;width:2;height:11508" coordorigin="3307,1454" coordsize="0,11508" path="m3307,1454l3307,12962e" filled="f" stroked="t" strokeweight=".82pt" strokecolor="#000000">
                <v:path arrowok="t"/>
              </v:shape>
            </v:group>
            <v:group style="position:absolute;left:4670;top:1454;width:2;height:11508" coordorigin="4670,1454" coordsize="2,11508">
              <v:shape style="position:absolute;left:4670;top:1454;width:2;height:11508" coordorigin="4670,1454" coordsize="0,11508" path="m4670,1454l4670,12962e" filled="f" stroked="t" strokeweight=".82pt" strokecolor="#000000">
                <v:path arrowok="t"/>
              </v:shape>
            </v:group>
            <v:group style="position:absolute;left:6494;top:1454;width:2;height:11508" coordorigin="6494,1454" coordsize="2,11508">
              <v:shape style="position:absolute;left:6494;top:1454;width:2;height:11508" coordorigin="6494,1454" coordsize="0,11508" path="m6494,1454l6494,12962e" filled="f" stroked="t" strokeweight=".82pt" strokecolor="#000000">
                <v:path arrowok="t"/>
              </v:shape>
            </v:group>
            <v:group style="position:absolute;left:8083;top:1454;width:2;height:11508" coordorigin="8083,1454" coordsize="2,11508">
              <v:shape style="position:absolute;left:8083;top:1454;width:2;height:11508" coordorigin="8083,1454" coordsize="0,11508" path="m8083,1454l8083,12962e" filled="f" stroked="t" strokeweight=".82pt" strokecolor="#000000">
                <v:path arrowok="t"/>
              </v:shape>
            </v:group>
            <v:group style="position:absolute;left:9384;top:1454;width:2;height:11508" coordorigin="9384,1454" coordsize="2,11508">
              <v:shape style="position:absolute;left:9384;top:1454;width:2;height:11508" coordorigin="9384,1454" coordsize="0,11508" path="m9384,1454l9384,12962e" filled="f" stroked="t" strokeweight=".82pt" strokecolor="#000000">
                <v:path arrowok="t"/>
              </v:shape>
            </v:group>
            <v:group style="position:absolute;left:10886;top:1454;width:2;height:11508" coordorigin="10886,1454" coordsize="2,11508">
              <v:shape style="position:absolute;left:10886;top:1454;width:2;height:11508" coordorigin="10886,1454" coordsize="0,11508" path="m10886,1454l10886,12962e" filled="f" stroked="t" strokeweight=".82pt" strokecolor="#000000">
                <v:path arrowok="t"/>
              </v:shape>
            </v:group>
            <v:group style="position:absolute;left:4711;top:3713;width:1745;height:259" coordorigin="4711,3713" coordsize="1745,259">
              <v:shape style="position:absolute;left:4711;top:3713;width:1745;height:259" coordorigin="4711,3713" coordsize="1745,259" path="m4711,3972l6456,3972,6456,3713,4711,3713,4711,3972e" filled="t" fillcolor="#FFFFFF" stroked="f">
                <v:path arrowok="t"/>
                <v:fill/>
              </v:shape>
            </v:group>
            <v:group style="position:absolute;left:4711;top:3902;width:1438;height:2" coordorigin="4711,3902" coordsize="1438,2">
              <v:shape style="position:absolute;left:4711;top:3902;width:1438;height:2" coordorigin="4711,3902" coordsize="1438,0" path="m4711,3902l6149,3902e" filled="f" stroked="t" strokeweight=".581pt" strokecolor="#0000FF">
                <v:path arrowok="t"/>
              </v:shape>
            </v:group>
            <v:group style="position:absolute;left:1346;top:3706;width:9547;height:2" coordorigin="1346,3706" coordsize="9547,2">
              <v:shape style="position:absolute;left:1346;top:3706;width:9547;height:2" coordorigin="1346,3706" coordsize="9547,0" path="m1346,3706l10894,3706e" filled="f" stroked="t" strokeweight=".82pt" strokecolor="#000000">
                <v:path arrowok="t"/>
              </v:shape>
            </v:group>
            <v:group style="position:absolute;left:1346;top:5873;width:9547;height:2" coordorigin="1346,5873" coordsize="9547,2">
              <v:shape style="position:absolute;left:1346;top:5873;width:9547;height:2" coordorigin="1346,5873" coordsize="9547,0" path="m1346,5873l10894,5873e" filled="f" stroked="t" strokeweight=".82pt" strokecolor="#000000">
                <v:path arrowok="t"/>
              </v:shape>
            </v:group>
            <v:group style="position:absolute;left:1346;top:8182;width:9547;height:2" coordorigin="1346,8182" coordsize="9547,2">
              <v:shape style="position:absolute;left:1346;top:8182;width:9547;height:2" coordorigin="1346,8182" coordsize="9547,0" path="m1346,8182l10894,8182e" filled="f" stroked="t" strokeweight=".82pt" strokecolor="#000000">
                <v:path arrowok="t"/>
              </v:shape>
            </v:group>
            <v:group style="position:absolute;left:1346;top:10027;width:9547;height:2" coordorigin="1346,10027" coordsize="9547,2">
              <v:shape style="position:absolute;left:1346;top:10027;width:9547;height:2" coordorigin="1346,10027" coordsize="9547,0" path="m1346,10027l10894,10027e" filled="f" stroked="t" strokeweight=".82pt" strokecolor="#000000">
                <v:path arrowok="t"/>
              </v:shape>
            </v:group>
            <v:group style="position:absolute;left:1346;top:11282;width:9547;height:2" coordorigin="1346,11282" coordsize="9547,2">
              <v:shape style="position:absolute;left:1346;top:11282;width:9547;height:2" coordorigin="1346,11282" coordsize="9547,0" path="m1346,11282l10894,11282e" filled="f" stroked="t" strokeweight=".82pt" strokecolor="#000000">
                <v:path arrowok="t"/>
              </v:shape>
            </v:group>
            <v:group style="position:absolute;left:1346;top:12970;width:9547;height:2" coordorigin="1346,12970" coordsize="9547,2">
              <v:shape style="position:absolute;left:1346;top:12970;width:9547;height:2" coordorigin="1346,12970" coordsize="9547,0" path="m1346,12970l10894,12970e" filled="f" stroked="t" strokeweight=".82pt" strokecolor="#000000">
                <v:path arrowok="t"/>
              </v:shape>
            </v:group>
            <w10:wrap type="none"/>
          </v:group>
        </w:pict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76" w:lineRule="auto"/>
        <w:ind w:left="112" w:right="-5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/>
        <w:br w:type="column"/>
      </w:r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right="-20"/>
        <w:jc w:val="left"/>
        <w:tabs>
          <w:tab w:pos="108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7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left="108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-1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76" w:lineRule="auto"/>
        <w:ind w:left="1080" w:right="-5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v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left="108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left="1080" w:right="-51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-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8" w:after="0" w:line="240" w:lineRule="auto"/>
        <w:ind w:right="-7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8" w:after="0" w:line="240" w:lineRule="auto"/>
        <w:ind w:right="-7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lik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8" w:after="0" w:line="276" w:lineRule="auto"/>
        <w:ind w:right="5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y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187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2"/>
        </w:rPr>
        <w:t>-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2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2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2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2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2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2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2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2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2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2"/>
        </w:rPr>
        <w:t>a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position w:val="2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2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34" w:after="0" w:line="276" w:lineRule="auto"/>
        <w:ind w:right="343"/>
        <w:jc w:val="both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ce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re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g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23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0"/>
          <w:szCs w:val="20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1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34" w:after="0" w:line="240" w:lineRule="auto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80" w:right="1320"/>
          <w:cols w:num="5" w:equalWidth="0">
            <w:col w:w="1755" w:space="597"/>
            <w:col w:w="2497" w:space="407"/>
            <w:col w:w="573" w:space="1015"/>
            <w:col w:w="807" w:space="493"/>
            <w:col w:w="1496"/>
          </w:cols>
        </w:sectPr>
      </w:pPr>
      <w:rPr/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19" w:lineRule="exact"/>
        <w:ind w:right="531"/>
        <w:jc w:val="right"/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471.23999pt;margin-top:9.178171pt;width:71.16pt;height:12.96pt;mso-position-horizontal-relative:page;mso-position-vertical-relative:paragraph;z-index:-1075" coordorigin="9425,184" coordsize="1423,259">
            <v:shape style="position:absolute;left:9425;top:184;width:1423;height:259" coordorigin="9425,184" coordsize="1423,259" path="m9425,443l10848,443,10848,184,9425,184,9425,443e" filled="t" fillcolor="#FFFFFF" stroked="f">
              <v:path arrowok="t"/>
              <v:fill/>
            </v:shape>
          </v:group>
          <w10:wrap type="none"/>
        </w:pic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2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910004pt;margin-top:-434.138214pt;width:478.59pt;height:422.62pt;mso-position-horizontal-relative:page;mso-position-vertical-relative:paragraph;z-index:-107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153" w:hRule="exact"/>
                    </w:trPr>
                    <w:tc>
                      <w:tcPr>
                        <w:tcW w:w="195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Par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6" w:lineRule="auto"/>
                          <w:ind w:left="30" w:right="16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6" w:lineRule="auto"/>
                          <w:ind w:left="33" w:right="9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Sek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cë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6" w:lineRule="auto"/>
                          <w:ind w:left="33" w:right="74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faq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i/>
                          </w:rPr>
                          <w:t>w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i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i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hyperlink r:id="rId42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3"/>
                              <w:w w:val="100"/>
                            </w:rPr>
                            <w:t>ww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5"/>
                              <w:w w:val="100"/>
                            </w:rPr>
                            <w:t>w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5"/>
                              <w:w w:val="100"/>
                            </w:rPr>
                            <w:t>.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4"/>
                              <w:w w:val="100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4"/>
                              <w:w w:val="100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1"/>
                              <w:w w:val="100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3"/>
                              <w:w w:val="100"/>
                            </w:rPr>
                            <w:t>.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5"/>
                              <w:w w:val="100"/>
                            </w:rPr>
                            <w:t>g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3"/>
                              <w:w w:val="100"/>
                            </w:rPr>
                            <w:t>o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5"/>
                              <w:w w:val="100"/>
                            </w:rPr>
                            <w:t>v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3"/>
                              <w:w w:val="100"/>
                            </w:rPr>
                            <w:t>.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-4"/>
                              <w:w w:val="100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0"/>
                              <w:w w:val="100"/>
                            </w:rPr>
                            <w:t>l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spacing w:val="0"/>
                              <w:w w:val="100"/>
                            </w:rPr>
                          </w:r>
                        </w:hyperlink>
                      </w:p>
                    </w:tc>
                    <w:tc>
                      <w:tcPr>
                        <w:tcW w:w="1502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1603" w:hRule="exact"/>
                    </w:trPr>
                    <w:tc>
                      <w:tcPr>
                        <w:tcW w:w="195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40" w:lineRule="auto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ga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1" w:after="0" w:line="240" w:lineRule="auto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98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98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98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8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98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98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98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8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4"/>
                            <w:w w:val="98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3" w:lineRule="auto"/>
                          <w:ind w:left="33" w:right="1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" w:after="0" w:line="276" w:lineRule="auto"/>
                          <w:ind w:left="33" w:right="252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91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5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6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20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”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502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5" w:lineRule="auto"/>
                          <w:ind w:left="33" w:right="1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Nj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mi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694" w:hRule="exact"/>
                    </w:trPr>
                    <w:tc>
                      <w:tcPr>
                        <w:tcW w:w="195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3" w:lineRule="auto"/>
                          <w:ind w:left="30" w:right="-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,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8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9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0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4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w w:val="99"/>
                            <w:position w:val="1"/>
                          </w:rPr>
                        </w:r>
                        <w:hyperlink r:id="rId43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  <w:t>g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j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  <w:t>s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  <w:position w:val="1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6"/>
                              <w:w w:val="100"/>
                              <w:u w:val="single" w:color="0000FF"/>
                              <w:position w:val="1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  <w:position w:val="1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8"/>
                              <w:w w:val="100"/>
                              <w:u w:val="single" w:color="0000FF"/>
                              <w:position w:val="1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  <w:t>s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ve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00"/>
                              <w:spacing w:val="0"/>
                              <w:w w:val="100"/>
                              <w:position w:val="0"/>
                            </w:rPr>
                          </w:r>
                        </w:hyperlink>
                      </w:p>
                      <w:p>
                        <w:pPr>
                          <w:spacing w:before="34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w w:val="99"/>
                          </w:rPr>
                        </w:r>
                        <w:hyperlink r:id="rId44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d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h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8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p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g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j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</w:rPr>
                            <w:t>g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j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v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00"/>
                              <w:spacing w:val="0"/>
                              <w:w w:val="100"/>
                            </w:rPr>
                          </w:r>
                        </w:hyperlink>
                      </w:p>
                      <w:p>
                        <w:pPr>
                          <w:spacing w:before="11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76" w:lineRule="auto"/>
                          <w:ind w:left="33" w:right="6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8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98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8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98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8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98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8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8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8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9"/>
                            <w:w w:val="98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502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3" w:lineRule="auto"/>
                          <w:ind w:left="33" w:right="55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2" w:after="0" w:line="260" w:lineRule="exact"/>
                          <w:jc w:val="left"/>
                          <w:rPr>
                            <w:sz w:val="26"/>
                            <w:szCs w:val="26"/>
                          </w:rPr>
                        </w:pPr>
                        <w:rPr/>
                        <w:r>
                          <w:rPr>
                            <w:sz w:val="26"/>
                            <w:szCs w:val="26"/>
                          </w:rPr>
                        </w:r>
                      </w:p>
                      <w:p>
                        <w:pPr>
                          <w:spacing w:before="0" w:after="0" w:line="276" w:lineRule="auto"/>
                          <w:ind w:left="33" w:right="58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Jur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846" w:hRule="exact"/>
                    </w:trPr>
                    <w:tc>
                      <w:tcPr>
                        <w:tcW w:w="195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76" w:lineRule="auto"/>
                          <w:ind w:left="30" w:right="49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q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w w:val="99"/>
                            <w:position w:val="1"/>
                          </w:rPr>
                        </w:r>
                        <w:hyperlink r:id="rId45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  <w:position w:val="1"/>
                            </w:rPr>
                            <w:t>-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0"/>
                              <w:w w:val="100"/>
                              <w:u w:val="single" w:color="0000FF"/>
                              <w:position w:val="1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L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c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  <w:position w:val="1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  <w:t>n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c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  <w:position w:val="1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00"/>
                              <w:spacing w:val="0"/>
                              <w:w w:val="100"/>
                              <w:position w:val="0"/>
                            </w:rPr>
                          </w:r>
                        </w:hyperlink>
                      </w:p>
                      <w:p>
                        <w:pPr>
                          <w:spacing w:before="34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spacing w:val="-1"/>
                            <w:w w:val="100"/>
                          </w:rPr>
                        </w:r>
                        <w:hyperlink r:id="rId46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p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l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m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5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p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1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l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c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n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c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00"/>
                              <w:spacing w:val="0"/>
                              <w:w w:val="100"/>
                            </w:rPr>
                          </w:r>
                        </w:hyperlink>
                      </w:p>
                      <w:p>
                        <w:pPr>
                          <w:spacing w:before="34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4" w:after="0" w:line="275" w:lineRule="auto"/>
                          <w:ind w:left="33" w:right="-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spacing w:val="-1"/>
                            <w:w w:val="100"/>
                          </w:rPr>
                        </w:r>
                        <w:hyperlink r:id="rId47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</w:rPr>
                            <w:t>s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u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u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5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9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  <w:t>ç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m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m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v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  <w:t> </w:t>
                          </w:r>
                        </w:hyperlink>
                        <w:hyperlink r:id="rId48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d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h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8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f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v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1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0"/>
                              <w:w w:val="100"/>
                              <w:u w:val="single" w:color="0000FF"/>
                            </w:rPr>
                            <w:t> 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n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g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j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  <w:t>s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ë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  <w:t> </w:t>
                          </w:r>
                        </w:hyperlink>
                        <w:hyperlink r:id="rId49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l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</w:rPr>
                            <w:t>i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</w:rPr>
                            <w:t>e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00"/>
                              <w:spacing w:val="0"/>
                              <w:w w:val="100"/>
                            </w:rPr>
                          </w:r>
                        </w:hyperlink>
                      </w:p>
                    </w:tc>
                    <w:tc>
                      <w:tcPr>
                        <w:tcW w:w="158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502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-D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4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Ç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11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76" w:lineRule="auto"/>
                          <w:ind w:left="33" w:right="316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-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ce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1140" w:hRule="exact"/>
                    </w:trPr>
                    <w:tc>
                      <w:tcPr>
                        <w:tcW w:w="195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ac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1" w:after="0" w:line="240" w:lineRule="auto"/>
                          <w:ind w:left="3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36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7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824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FF"/>
                            <w:w w:val="99"/>
                            <w:position w:val="1"/>
                          </w:rPr>
                        </w:r>
                        <w:hyperlink r:id="rId50"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  <w:t>K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  <w:t>o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3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  <w:t>n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6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  <w:t>r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2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4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  <w:t>t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5"/>
                              <w:w w:val="100"/>
                              <w:u w:val="single" w:color="0000FF"/>
                              <w:position w:val="1"/>
                            </w:rPr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0"/>
                              <w:w w:val="100"/>
                              <w:u w:val="single" w:color="0000FF"/>
                              <w:position w:val="1"/>
                            </w:rPr>
                            <w:t>a</w:t>
                          </w:r>
                          <w:r>
                            <w:rPr>
                              <w:rFonts w:ascii="Garamond" w:hAnsi="Garamond" w:cs="Garamond" w:eastAsia="Garamond"/>
                              <w:sz w:val="20"/>
                              <w:szCs w:val="20"/>
                              <w:color w:val="0000FF"/>
                              <w:spacing w:val="-13"/>
                              <w:w w:val="100"/>
                              <w:position w:val="1"/>
                            </w:rPr>
                            <w:t> </w:t>
                          </w:r>
                        </w:hyperlink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5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7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6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color w:val="00000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1" w:after="0" w:line="240" w:lineRule="auto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589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30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502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1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position w:val="1"/>
                          </w:rPr>
                          <w:t>ia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1" w:after="0" w:line="276" w:lineRule="auto"/>
                          <w:ind w:left="33" w:right="355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Jur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5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së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220" w:right="1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FF"/>
          <w:spacing w:val="-5"/>
          <w:w w:val="100"/>
        </w:rPr>
      </w:r>
      <w:hyperlink r:id="rId51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  <w:t>r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6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e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g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v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0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14"/>
            <w:w w:val="100"/>
          </w:rPr>
          <w:t> </w:t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color w:val="000000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1" w:after="0" w:line="240" w:lineRule="auto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20" w:right="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0" w:right="1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59" w:right="41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457" w:right="24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528" w:hRule="exact"/>
        </w:trPr>
        <w:tc>
          <w:tcPr>
            <w:tcW w:w="150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8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518" w:right="49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1" w:after="0" w:line="240" w:lineRule="auto"/>
              <w:ind w:left="242" w:right="21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eg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8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99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73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41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3)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7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139" w:right="120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1" w:after="0" w:line="240" w:lineRule="auto"/>
              <w:ind w:left="293" w:right="27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99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99"/>
                <w:b/>
                <w:bCs/>
              </w:rPr>
              <w:t>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5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408" w:right="38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1" w:after="0" w:line="240" w:lineRule="auto"/>
              <w:ind w:left="245" w:right="22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ke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99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99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4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328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2240" w:h="15840"/>
          <w:pgMar w:top="1340" w:bottom="280" w:left="1220" w:right="1220"/>
        </w:sectPr>
      </w:pPr>
      <w:rPr/>
    </w:p>
    <w:p>
      <w:pPr>
        <w:spacing w:before="9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269" w:hRule="exact"/>
        </w:trPr>
        <w:tc>
          <w:tcPr>
            <w:tcW w:w="150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64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33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kë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ke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73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5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4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787" w:hRule="exact"/>
        </w:trPr>
        <w:tc>
          <w:tcPr>
            <w:tcW w:w="1500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9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30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102" w:right="49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72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0" w:right="-20"/>
              <w:jc w:val="left"/>
              <w:tabs>
                <w:tab w:pos="124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he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76" w:lineRule="auto"/>
              <w:ind w:left="100" w:right="49"/>
              <w:jc w:val="left"/>
              <w:tabs>
                <w:tab w:pos="146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15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42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269" w:hRule="exact"/>
        </w:trPr>
        <w:tc>
          <w:tcPr>
            <w:tcW w:w="1500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9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30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2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5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42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  <w:tr>
        <w:trPr>
          <w:trHeight w:val="269" w:hRule="exact"/>
        </w:trPr>
        <w:tc>
          <w:tcPr>
            <w:tcW w:w="150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649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30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7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5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142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</w:tr>
    </w:tbl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37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558" w:right="508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0" w:right="160" w:firstLine="33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0" w:right="1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5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159" w:right="41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55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9.190002pt;margin-top:21.271801pt;width:474.03pt;height:89.5pt;mso-position-horizontal-relative:page;mso-position-vertical-relative:paragraph;z-index:-107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888" w:hRule="exact"/>
                    </w:trPr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76" w:lineRule="auto"/>
                          <w:ind w:left="378" w:right="170" w:firstLine="-151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RE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85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46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6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70" w:lineRule="exact"/>
                          <w:jc w:val="left"/>
                          <w:rPr>
                            <w:sz w:val="17"/>
                            <w:szCs w:val="17"/>
                          </w:rPr>
                        </w:pPr>
                        <w:rPr/>
                        <w:r>
                          <w:rPr>
                            <w:sz w:val="17"/>
                            <w:szCs w:val="17"/>
                          </w:rPr>
                        </w:r>
                      </w:p>
                      <w:p>
                        <w:pPr>
                          <w:spacing w:before="0" w:after="0" w:line="276" w:lineRule="auto"/>
                          <w:ind w:left="203" w:right="155" w:firstLine="187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9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tës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47" w:after="0" w:line="275" w:lineRule="auto"/>
                          <w:ind w:left="165" w:right="142" w:firstLine="3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9"/>
                            <w:b/>
                            <w:bCs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9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9"/>
                            <w:b/>
                            <w:bCs/>
                          </w:rPr>
                          <w:t>ke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9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9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99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9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9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99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9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9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99"/>
                            <w:b/>
                            <w:bCs/>
                          </w:rPr>
                          <w:t>ës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226" w:right="202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b/>
                            <w:bCs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2"/>
                            <w:w w:val="100"/>
                            <w:b/>
                            <w:bCs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4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34" w:after="0" w:line="240" w:lineRule="auto"/>
                          <w:ind w:left="121" w:right="98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kë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ke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/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  <w:p>
                        <w:pPr>
                          <w:spacing w:before="31" w:after="0" w:line="240" w:lineRule="auto"/>
                          <w:ind w:left="106" w:right="86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3"/>
                            <w:w w:val="100"/>
                            <w:b/>
                            <w:bCs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99"/>
                            <w:b/>
                            <w:bCs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b/>
                            <w:bCs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177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1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P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.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2"/>
                            <w:w w:val="100"/>
                            <w:b/>
                            <w:bCs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  <w:p>
                        <w:pPr>
                          <w:spacing w:before="11" w:after="0" w:line="280" w:lineRule="exact"/>
                          <w:jc w:val="left"/>
                          <w:rPr>
                            <w:sz w:val="28"/>
                            <w:szCs w:val="28"/>
                          </w:rPr>
                        </w:pPr>
                        <w:rPr/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234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3"/>
                            <w:w w:val="100"/>
                            <w:b/>
                            <w:bCs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HE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b/>
                            <w:bCs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7" w:after="0" w:line="100" w:lineRule="exact"/>
                          <w:jc w:val="left"/>
                          <w:rPr>
                            <w:sz w:val="10"/>
                            <w:szCs w:val="10"/>
                          </w:rPr>
                        </w:pPr>
                        <w:rPr/>
                        <w:r>
                          <w:rPr>
                            <w:sz w:val="10"/>
                            <w:szCs w:val="10"/>
                          </w:rPr>
                        </w:r>
                      </w:p>
                      <w:p>
                        <w:pPr>
                          <w:spacing w:before="0" w:after="0" w:line="200" w:lineRule="exact"/>
                          <w:jc w:val="left"/>
                          <w:rPr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sz w:val="20"/>
                            <w:szCs w:val="20"/>
                          </w:rPr>
                        </w:r>
                      </w:p>
                      <w:p>
                        <w:pPr>
                          <w:spacing w:before="0" w:after="0" w:line="240" w:lineRule="auto"/>
                          <w:ind w:left="335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b/>
                            <w:bCs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b/>
                            <w:bCs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b/>
                            <w:bCs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5"/>
                            <w:w w:val="100"/>
                            <w:b/>
                            <w:bCs/>
                          </w:rPr>
                          <w:t>fa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</w:tr>
                  <w:tr>
                    <w:trPr>
                      <w:trHeight w:val="293" w:hRule="exact"/>
                    </w:trPr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4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1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6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93" w:hRule="exact"/>
                    </w:trPr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2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6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300" w:hRule="exact"/>
                    </w:trPr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>
                          <w:spacing w:before="0" w:after="0" w:line="222" w:lineRule="exact"/>
                          <w:ind w:left="33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3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6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1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83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178" w:type="dxa"/>
                        <w:tcBorders>
                          <w:top w:val="single" w:sz="6.56" w:space="0" w:color="000000"/>
                          <w:bottom w:val="single" w:sz="6.56" w:space="0" w:color="000000"/>
                          <w:left w:val="single" w:sz="6.56" w:space="0" w:color="000000"/>
                          <w:right w:val="single" w:sz="6.56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8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219" w:lineRule="exact"/>
        <w:ind w:right="1424"/>
        <w:jc w:val="righ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99"/>
          <w:b/>
          <w:bCs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99"/>
          <w:b/>
          <w:bCs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503" w:right="513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863" w:right="158" w:firstLine="-3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0" w:right="1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41" w:right="3223" w:firstLine="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40" w:bottom="280" w:left="1220" w:right="1220"/>
        </w:sectPr>
      </w:pPr>
      <w:rPr/>
    </w:p>
    <w:p>
      <w:pPr>
        <w:spacing w:before="8" w:after="0" w:line="240" w:lineRule="auto"/>
        <w:ind w:left="220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13"/>
          <w:szCs w:val="13"/>
          <w:spacing w:val="-1"/>
          <w:w w:val="100"/>
          <w:position w:val="5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: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spacing w:before="31" w:after="0" w:line="240" w:lineRule="auto"/>
        <w:ind w:left="220" w:right="-70"/>
        <w:jc w:val="left"/>
        <w:tabs>
          <w:tab w:pos="266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z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.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/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z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j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.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0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8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503" w:right="56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66.069504pt;margin-top:-44.049999pt;width:479.862pt;height:39.94pt;mso-position-horizontal-relative:page;mso-position-vertical-relative:paragraph;z-index:-1073" coordorigin="1321,-881" coordsize="9597,799">
            <v:group style="position:absolute;left:1327;top:-875;width:9586;height:2" coordorigin="1327,-875" coordsize="9586,2">
              <v:shape style="position:absolute;left:1327;top:-875;width:9586;height:2" coordorigin="1327,-875" coordsize="9586,0" path="m1327,-875l10913,-875e" filled="f" stroked="t" strokeweight=".580pt" strokecolor="#000000">
                <v:path arrowok="t"/>
              </v:shape>
            </v:group>
            <v:group style="position:absolute;left:1332;top:-870;width:2;height:778" coordorigin="1332,-870" coordsize="2,778">
              <v:shape style="position:absolute;left:1332;top:-870;width:2;height:778" coordorigin="1332,-870" coordsize="0,778" path="m1332,-870l1332,-93e" filled="f" stroked="t" strokeweight=".581pt" strokecolor="#000000">
                <v:path arrowok="t"/>
              </v:shape>
            </v:group>
            <v:group style="position:absolute;left:1327;top:-88;width:9586;height:2" coordorigin="1327,-88" coordsize="9586,2">
              <v:shape style="position:absolute;left:1327;top:-88;width:9586;height:2" coordorigin="1327,-88" coordsize="9586,0" path="m1327,-88l10913,-88e" filled="f" stroked="t" strokeweight=".581pt" strokecolor="#000000">
                <v:path arrowok="t"/>
              </v:shape>
            </v:group>
            <v:group style="position:absolute;left:4330;top:-870;width:2;height:778" coordorigin="4330,-870" coordsize="2,778">
              <v:shape style="position:absolute;left:4330;top:-870;width:2;height:778" coordorigin="4330,-870" coordsize="0,778" path="m4330,-870l4330,-93e" filled="f" stroked="t" strokeweight=".580pt" strokecolor="#000000">
                <v:path arrowok="t"/>
              </v:shape>
            </v:group>
            <v:group style="position:absolute;left:8940;top:-870;width:2;height:778" coordorigin="8940,-870" coordsize="2,778">
              <v:shape style="position:absolute;left:8940;top:-870;width:2;height:778" coordorigin="8940,-870" coordsize="0,778" path="m8940,-870l8940,-93e" filled="f" stroked="t" strokeweight=".580pt" strokecolor="#000000">
                <v:path arrowok="t"/>
              </v:shape>
            </v:group>
            <v:group style="position:absolute;left:10908;top:-870;width:2;height:778" coordorigin="10908,-870" coordsize="2,778">
              <v:shape style="position:absolute;left:10908;top:-870;width:2;height:778" coordorigin="10908,-870" coordsize="0,778" path="m10908,-870l10908,-93e" filled="f" stroked="t" strokeweight=".581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86.160004pt;margin-top:35.32pt;width:144pt;height:.1pt;mso-position-horizontal-relative:page;mso-position-vertical-relative:paragraph;z-index:-1072" coordorigin="1723,706" coordsize="2880,2">
            <v:shape style="position:absolute;left:1723;top:706;width:2880;height:2" coordorigin="1723,706" coordsize="2880,0" path="m1723,706l4603,706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75" w:lineRule="auto"/>
        <w:ind w:right="-54"/>
        <w:jc w:val="both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p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     </w:t>
      </w:r>
      <w:r>
        <w:rPr>
          <w:rFonts w:ascii="Garamond" w:hAnsi="Garamond" w:cs="Garamond" w:eastAsia="Garamond"/>
          <w:sz w:val="20"/>
          <w:szCs w:val="20"/>
          <w:spacing w:val="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2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>                                    </w:t>
      </w:r>
      <w:r>
        <w:rPr>
          <w:rFonts w:ascii="Garamond" w:hAnsi="Garamond" w:cs="Garamond" w:eastAsia="Garamond"/>
          <w:sz w:val="20"/>
          <w:szCs w:val="20"/>
          <w:spacing w:val="2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dr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0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>                                    </w:t>
      </w:r>
      <w:r>
        <w:rPr>
          <w:rFonts w:ascii="Garamond" w:hAnsi="Garamond" w:cs="Garamond" w:eastAsia="Garamond"/>
          <w:sz w:val="20"/>
          <w:szCs w:val="20"/>
          <w:spacing w:val="2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.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                 </w:t>
      </w:r>
      <w:r>
        <w:rPr>
          <w:rFonts w:ascii="Garamond" w:hAnsi="Garamond" w:cs="Garamond" w:eastAsia="Garamond"/>
          <w:sz w:val="20"/>
          <w:szCs w:val="20"/>
          <w:spacing w:val="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2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>                                    </w:t>
      </w:r>
      <w:r>
        <w:rPr>
          <w:rFonts w:ascii="Garamond" w:hAnsi="Garamond" w:cs="Garamond" w:eastAsia="Garamond"/>
          <w:sz w:val="20"/>
          <w:szCs w:val="20"/>
          <w:spacing w:val="23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8" w:after="0" w:line="273" w:lineRule="auto"/>
        <w:ind w:right="484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br w:type="column"/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4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>  </w:t>
      </w:r>
      <w:r>
        <w:rPr>
          <w:rFonts w:ascii="Garamond" w:hAnsi="Garamond" w:cs="Garamond" w:eastAsia="Garamond"/>
          <w:sz w:val="20"/>
          <w:szCs w:val="20"/>
          <w:spacing w:val="47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47"/>
          <w:w w:val="100"/>
        </w:rPr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>  </w:t>
      </w:r>
      <w:r>
        <w:rPr>
          <w:rFonts w:ascii="Garamond" w:hAnsi="Garamond" w:cs="Garamond" w:eastAsia="Garamond"/>
          <w:sz w:val="20"/>
          <w:szCs w:val="20"/>
          <w:spacing w:val="48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48"/>
          <w:w w:val="100"/>
        </w:rPr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/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2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0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1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_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20" w:right="1220"/>
          <w:cols w:num="3" w:equalWidth="0">
            <w:col w:w="2664" w:space="553"/>
            <w:col w:w="3428" w:space="1182"/>
            <w:col w:w="1973"/>
          </w:cols>
        </w:sectPr>
      </w:pPr>
      <w:rPr/>
    </w:p>
    <w:p>
      <w:pPr>
        <w:spacing w:before="1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0" w:after="0" w:line="240" w:lineRule="auto"/>
        <w:ind w:left="503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1</w:t>
      </w:r>
      <w:r>
        <w:rPr>
          <w:rFonts w:ascii="Garamond" w:hAnsi="Garamond" w:cs="Garamond" w:eastAsia="Garamond"/>
          <w:sz w:val="13"/>
          <w:szCs w:val="13"/>
          <w:spacing w:val="17"/>
          <w:w w:val="100"/>
          <w:position w:val="5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c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ti</w:t>
      </w:r>
      <w:r>
        <w:rPr>
          <w:rFonts w:ascii="Garamond" w:hAnsi="Garamond" w:cs="Garamond" w:eastAsia="Garamond"/>
          <w:sz w:val="20"/>
          <w:szCs w:val="20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fikimit</w:t>
      </w:r>
      <w:r>
        <w:rPr>
          <w:rFonts w:ascii="Garamond" w:hAnsi="Garamond" w:cs="Garamond" w:eastAsia="Garamond"/>
          <w:sz w:val="20"/>
          <w:szCs w:val="20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it.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20" w:right="1220"/>
        </w:sectPr>
      </w:pPr>
      <w:rPr/>
    </w:p>
    <w:p>
      <w:pPr>
        <w:spacing w:before="79" w:after="0" w:line="240" w:lineRule="auto"/>
        <w:ind w:left="5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66.069504pt;margin-top:25.28079pt;width:479.862pt;height:106.181pt;mso-position-horizontal-relative:page;mso-position-vertical-relative:paragraph;z-index:-1070" coordorigin="1321,506" coordsize="9597,2124">
            <v:group style="position:absolute;left:1337;top:516;width:103;height:259" coordorigin="1337,516" coordsize="103,259">
              <v:shape style="position:absolute;left:1337;top:516;width:103;height:259" coordorigin="1337,516" coordsize="103,259" path="m1337,775l1440,775,1440,516,1337,516,1337,775e" filled="t" fillcolor="#DADADA" stroked="f">
                <v:path arrowok="t"/>
                <v:fill/>
              </v:shape>
            </v:group>
            <v:group style="position:absolute;left:10800;top:516;width:103;height:259" coordorigin="10800,516" coordsize="103,259">
              <v:shape style="position:absolute;left:10800;top:516;width:103;height:259" coordorigin="10800,516" coordsize="103,259" path="m10800,775l10903,775,10903,516,10800,516,10800,775e" filled="t" fillcolor="#DADADA" stroked="f">
                <v:path arrowok="t"/>
                <v:fill/>
              </v:shape>
            </v:group>
            <v:group style="position:absolute;left:1337;top:774;width:9566;height:24" coordorigin="1337,774" coordsize="9566,24">
              <v:shape style="position:absolute;left:1337;top:774;width:9566;height:24" coordorigin="1337,774" coordsize="9566,24" path="m1337,798l10903,798,10903,774,1337,774,1337,798xe" filled="t" fillcolor="#DADADA" stroked="f">
                <v:path arrowok="t"/>
                <v:fill/>
              </v:shape>
            </v:group>
            <v:group style="position:absolute;left:1440;top:516;width:9360;height:259" coordorigin="1440,516" coordsize="9360,259">
              <v:shape style="position:absolute;left:1440;top:516;width:9360;height:259" coordorigin="1440,516" coordsize="9360,259" path="m1440,775l10800,775,10800,516,1440,516,1440,775e" filled="t" fillcolor="#DADADA" stroked="f">
                <v:path arrowok="t"/>
                <v:fill/>
              </v:shape>
            </v:group>
            <v:group style="position:absolute;left:1327;top:511;width:9586;height:2" coordorigin="1327,511" coordsize="9586,2">
              <v:shape style="position:absolute;left:1327;top:511;width:9586;height:2" coordorigin="1327,511" coordsize="9586,0" path="m1327,511l10913,511e" filled="f" stroked="t" strokeweight=".581pt" strokecolor="#000000">
                <v:path arrowok="t"/>
              </v:shape>
            </v:group>
            <v:group style="position:absolute;left:1332;top:516;width:2;height:2102" coordorigin="1332,516" coordsize="2,2102">
              <v:shape style="position:absolute;left:1332;top:516;width:2;height:2102" coordorigin="1332,516" coordsize="0,2102" path="m1332,516l1332,2619e" filled="f" stroked="t" strokeweight=".581pt" strokecolor="#000000">
                <v:path arrowok="t"/>
              </v:shape>
            </v:group>
            <v:group style="position:absolute;left:10908;top:516;width:2;height:2102" coordorigin="10908,516" coordsize="2,2102">
              <v:shape style="position:absolute;left:10908;top:516;width:2;height:2102" coordorigin="10908,516" coordsize="0,2102" path="m10908,516l10908,2619e" filled="f" stroked="t" strokeweight=".581pt" strokecolor="#000000">
                <v:path arrowok="t"/>
              </v:shape>
            </v:group>
            <v:group style="position:absolute;left:1327;top:796;width:9586;height:12" coordorigin="1327,796" coordsize="9586,12">
              <v:shape style="position:absolute;left:1327;top:796;width:9586;height:12" coordorigin="1327,796" coordsize="9586,12" path="m1327,808l10913,808,10913,796,1327,796,1327,808xe" filled="t" fillcolor="#000000" stroked="f">
                <v:path arrowok="t"/>
                <v:fill/>
              </v:shape>
            </v:group>
            <v:group style="position:absolute;left:1327;top:2623;width:9586;height:2" coordorigin="1327,2623" coordsize="9586,2">
              <v:shape style="position:absolute;left:1327;top:2623;width:9586;height:2" coordorigin="1327,2623" coordsize="9586,0" path="m1327,2623l10913,2623e" filled="f" stroked="t" strokeweight=".580pt" strokecolor="#000000">
                <v:path arrowok="t"/>
              </v:shape>
            </v:group>
            <v:group style="position:absolute;left:1723;top:997;width:9025;height:2" coordorigin="1723,997" coordsize="9025,2">
              <v:shape style="position:absolute;left:1723;top:997;width:9025;height:2" coordorigin="1723,997" coordsize="9025,0" path="m1723,997l10749,997e" filled="f" stroked="t" strokeweight=".498pt" strokecolor="#000000">
                <v:path arrowok="t"/>
              </v:shape>
            </v:group>
            <v:group style="position:absolute;left:1440;top:1256;width:9313;height:2" coordorigin="1440,1256" coordsize="9313,2">
              <v:shape style="position:absolute;left:1440;top:1256;width:9313;height:2" coordorigin="1440,1256" coordsize="9313,0" path="m1440,1256l10753,1256e" filled="f" stroked="t" strokeweight=".498pt" strokecolor="#000000">
                <v:path arrowok="t"/>
              </v:shape>
            </v:group>
            <v:group style="position:absolute;left:1440;top:1515;width:9313;height:2" coordorigin="1440,1515" coordsize="9313,2">
              <v:shape style="position:absolute;left:1440;top:1515;width:9313;height:2" coordorigin="1440,1515" coordsize="9313,0" path="m1440,1515l10753,1515e" filled="f" stroked="t" strokeweight=".498pt" strokecolor="#000000">
                <v:path arrowok="t"/>
              </v:shape>
            </v:group>
            <v:group style="position:absolute;left:1440;top:1774;width:9313;height:2" coordorigin="1440,1774" coordsize="9313,2">
              <v:shape style="position:absolute;left:1440;top:1774;width:9313;height:2" coordorigin="1440,1774" coordsize="9313,0" path="m1440,1774l10753,1774e" filled="f" stroked="t" strokeweight=".498pt" strokecolor="#000000">
                <v:path arrowok="t"/>
              </v:shape>
            </v:group>
            <v:group style="position:absolute;left:1440;top:2031;width:9313;height:2" coordorigin="1440,2031" coordsize="9313,2">
              <v:shape style="position:absolute;left:1440;top:2031;width:9313;height:2" coordorigin="1440,2031" coordsize="9313,0" path="m1440,2031l10753,2031e" filled="f" stroked="t" strokeweight=".498pt" strokecolor="#000000">
                <v:path arrowok="t"/>
              </v:shape>
            </v:group>
            <v:group style="position:absolute;left:1440;top:2290;width:9313;height:2" coordorigin="1440,2290" coordsize="9313,2">
              <v:shape style="position:absolute;left:1440;top:2290;width:9313;height:2" coordorigin="1440,2290" coordsize="9313,0" path="m1440,2290l10753,2290e" filled="f" stroked="t" strokeweight=".498pt" strokecolor="#000000">
                <v:path arrowok="t"/>
              </v:shape>
            </v:group>
            <v:group style="position:absolute;left:1440;top:2550;width:1536;height:2" coordorigin="1440,2550" coordsize="1536,2">
              <v:shape style="position:absolute;left:1440;top:2550;width:1536;height:2" coordorigin="1440,2550" coordsize="1536,0" path="m1440,2550l2976,2550e" filled="f" stroked="t" strokeweight=".498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19" w:lineRule="exact"/>
        <w:ind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c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220" w:right="1220"/>
          <w:cols w:num="2" w:equalWidth="0">
            <w:col w:w="1111" w:space="2093"/>
            <w:col w:w="6596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19" w:lineRule="exact"/>
        <w:ind w:left="4248" w:right="4226"/>
        <w:jc w:val="center"/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66.069504pt;margin-top:58.328148pt;width:479.862pt;height:26.98pt;mso-position-horizontal-relative:page;mso-position-vertical-relative:paragraph;z-index:-1068" coordorigin="1321,1167" coordsize="9597,540">
            <v:group style="position:absolute;left:1327;top:1172;width:9586;height:2" coordorigin="1327,1172" coordsize="9586,2">
              <v:shape style="position:absolute;left:1327;top:1172;width:9586;height:2" coordorigin="1327,1172" coordsize="9586,0" path="m1327,1172l10913,1172e" filled="f" stroked="t" strokeweight=".580pt" strokecolor="#000000">
                <v:path arrowok="t"/>
              </v:shape>
            </v:group>
            <v:group style="position:absolute;left:1332;top:1177;width:2;height:518" coordorigin="1332,1177" coordsize="2,518">
              <v:shape style="position:absolute;left:1332;top:1177;width:2;height:518" coordorigin="1332,1177" coordsize="0,518" path="m1332,1177l1332,1696e" filled="f" stroked="t" strokeweight=".581pt" strokecolor="#000000">
                <v:path arrowok="t"/>
              </v:shape>
            </v:group>
            <v:group style="position:absolute;left:1327;top:1700;width:9586;height:2" coordorigin="1327,1700" coordsize="9586,2">
              <v:shape style="position:absolute;left:1327;top:1700;width:9586;height:2" coordorigin="1327,1700" coordsize="9586,0" path="m1327,1700l10913,1700e" filled="f" stroked="t" strokeweight=".581pt" strokecolor="#000000">
                <v:path arrowok="t"/>
              </v:shape>
            </v:group>
            <v:group style="position:absolute;left:10908;top:1177;width:2;height:518" coordorigin="10908,1177" coordsize="2,518">
              <v:shape style="position:absolute;left:10908;top:1177;width:2;height:518" coordorigin="10908,1177" coordsize="0,518" path="m10908,1177l10908,1696e" filled="f" stroked="t" strokeweight=".581pt" strokecolor="#000000">
                <v:path arrowok="t"/>
              </v:shape>
            </v:group>
            <w10:wrap type="none"/>
          </v:group>
        </w:pic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er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19" w:lineRule="exact"/>
        <w:ind w:left="220" w:right="-20"/>
        <w:jc w:val="left"/>
        <w:tabs>
          <w:tab w:pos="7840" w:val="left"/>
        </w:tabs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66.069504pt;margin-top:-55.311859pt;width:479.862pt;height:46.78pt;mso-position-horizontal-relative:page;mso-position-vertical-relative:paragraph;z-index:-1069" coordorigin="1321,-1106" coordsize="9597,936">
            <v:group style="position:absolute;left:1337;top:-1093;width:103;height:257" coordorigin="1337,-1093" coordsize="103,257">
              <v:shape style="position:absolute;left:1337;top:-1093;width:103;height:257" coordorigin="1337,-1093" coordsize="103,257" path="m1337,-836l1440,-836,1440,-1093,1337,-1093,1337,-836e" filled="t" fillcolor="#DADADA" stroked="f">
                <v:path arrowok="t"/>
                <v:fill/>
              </v:shape>
            </v:group>
            <v:group style="position:absolute;left:10800;top:-1093;width:103;height:257" coordorigin="10800,-1093" coordsize="103,257">
              <v:shape style="position:absolute;left:10800;top:-1093;width:103;height:257" coordorigin="10800,-1093" coordsize="103,257" path="m10800,-836l10903,-836,10903,-1093,10800,-1093,10800,-836e" filled="t" fillcolor="#DADADA" stroked="f">
                <v:path arrowok="t"/>
                <v:fill/>
              </v:shape>
            </v:group>
            <v:group style="position:absolute;left:1440;top:-1093;width:9360;height:257" coordorigin="1440,-1093" coordsize="9360,257">
              <v:shape style="position:absolute;left:1440;top:-1093;width:9360;height:257" coordorigin="1440,-1093" coordsize="9360,257" path="m1440,-836l10800,-836,10800,-1093,1440,-1093,1440,-836e" filled="t" fillcolor="#DADADA" stroked="f">
                <v:path arrowok="t"/>
                <v:fill/>
              </v:shape>
            </v:group>
            <v:group style="position:absolute;left:1327;top:-1100;width:9586;height:2" coordorigin="1327,-1100" coordsize="9586,2">
              <v:shape style="position:absolute;left:1327;top:-1100;width:9586;height:2" coordorigin="1327,-1100" coordsize="9586,0" path="m1327,-1100l10913,-1100e" filled="f" stroked="t" strokeweight=".580pt" strokecolor="#000000">
                <v:path arrowok="t"/>
              </v:shape>
            </v:group>
            <v:group style="position:absolute;left:1332;top:-1096;width:2;height:914" coordorigin="1332,-1096" coordsize="2,914">
              <v:shape style="position:absolute;left:1332;top:-1096;width:2;height:914" coordorigin="1332,-1096" coordsize="0,914" path="m1332,-1096l1332,-181e" filled="f" stroked="t" strokeweight=".581pt" strokecolor="#000000">
                <v:path arrowok="t"/>
              </v:shape>
            </v:group>
            <v:group style="position:absolute;left:10908;top:-1096;width:2;height:914" coordorigin="10908,-1096" coordsize="2,914">
              <v:shape style="position:absolute;left:10908;top:-1096;width:2;height:914" coordorigin="10908,-1096" coordsize="0,914" path="m10908,-1096l10908,-181e" filled="f" stroked="t" strokeweight=".581pt" strokecolor="#000000">
                <v:path arrowok="t"/>
              </v:shape>
            </v:group>
            <v:group style="position:absolute;left:1327;top:-832;width:9586;height:2" coordorigin="1327,-832" coordsize="9586,2">
              <v:shape style="position:absolute;left:1327;top:-832;width:9586;height:2" coordorigin="1327,-832" coordsize="9586,0" path="m1327,-832l10913,-832e" filled="f" stroked="t" strokeweight=".581pt" strokecolor="#000000">
                <v:path arrowok="t"/>
              </v:shape>
            </v:group>
            <v:group style="position:absolute;left:1327;top:-176;width:9586;height:2" coordorigin="1327,-176" coordsize="9586,2">
              <v:shape style="position:absolute;left:1327;top:-176;width:9586;height:2" coordorigin="1327,-176" coordsize="9586,0" path="m1327,-176l10913,-176e" filled="f" stroked="t" strokeweight=".581pt" strokecolor="#000000">
                <v:path arrowok="t"/>
              </v:shape>
            </v:group>
            <v:group style="position:absolute;left:1723;top:-634;width:9025;height:2" coordorigin="1723,-634" coordsize="9025,2">
              <v:shape style="position:absolute;left:1723;top:-634;width:9025;height:2" coordorigin="1723,-634" coordsize="9025,0" path="m1723,-634l10749,-634e" filled="f" stroked="t" strokeweight=".498pt" strokecolor="#000000">
                <v:path arrowok="t"/>
              </v:shape>
            </v:group>
            <v:group style="position:absolute;left:1440;top:-377;width:7297;height:2" coordorigin="1440,-377" coordsize="7297,2">
              <v:shape style="position:absolute;left:1440;top:-377;width:7297;height:2" coordorigin="1440,-377" coordsize="7297,0" path="m1440,-377l8737,-377e" filled="f" stroked="t" strokeweight=".498pt" strokecolor="#000000">
                <v:path arrowok="t"/>
              </v:shape>
            </v:group>
            <w10:wrap type="none"/>
          </v:group>
        </w:pict>
      </w:r>
      <w:r>
        <w:rPr/>
        <w:pict>
          <v:group style="position:absolute;margin-left:72pt;margin-top:24.574125pt;width:408.061242pt;height:.1pt;mso-position-horizontal-relative:page;mso-position-vertical-relative:paragraph;z-index:-1067" coordorigin="1440,491" coordsize="8161,2">
            <v:shape style="position:absolute;left:1440;top:491;width:8161;height:2" coordorigin="1440,491" coordsize="8161,0" path="m1440,491l9601,491e" filled="f" stroked="t" strokeweight=".498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F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q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ë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k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f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r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-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/</w:t>
      </w:r>
      <w:r>
        <w:rPr>
          <w:rFonts w:ascii="Garamond" w:hAnsi="Garamond" w:cs="Garamond" w:eastAsia="Garamond"/>
          <w:sz w:val="20"/>
          <w:szCs w:val="20"/>
          <w:spacing w:val="-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d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k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u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99"/>
        </w:rPr>
        <w:t>e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5"/>
          <w:w w:val="99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a</w:t>
      </w:r>
      <w:r>
        <w:rPr>
          <w:rFonts w:ascii="Garamond" w:hAnsi="Garamond" w:cs="Garamond" w:eastAsia="Garamond"/>
          <w:sz w:val="20"/>
          <w:szCs w:val="20"/>
          <w:spacing w:val="-4"/>
          <w:w w:val="99"/>
        </w:rPr>
        <w:t>c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-3"/>
          <w:w w:val="99"/>
        </w:rPr>
        <w:t>o</w:t>
      </w:r>
      <w:r>
        <w:rPr>
          <w:rFonts w:ascii="Garamond" w:hAnsi="Garamond" w:cs="Garamond" w:eastAsia="Garamond"/>
          <w:sz w:val="20"/>
          <w:szCs w:val="20"/>
          <w:spacing w:val="-6"/>
          <w:w w:val="99"/>
        </w:rPr>
        <w:t>n</w:t>
      </w:r>
      <w:r>
        <w:rPr>
          <w:rFonts w:ascii="Garamond" w:hAnsi="Garamond" w:cs="Garamond" w:eastAsia="Garamond"/>
          <w:sz w:val="20"/>
          <w:szCs w:val="20"/>
          <w:spacing w:val="-2"/>
          <w:w w:val="99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99"/>
        </w:rPr>
        <w:t>:</w:t>
      </w:r>
      <w:r>
        <w:rPr>
          <w:rFonts w:ascii="Garamond" w:hAnsi="Garamond" w:cs="Garamond" w:eastAsia="Garamond"/>
          <w:sz w:val="20"/>
          <w:szCs w:val="20"/>
          <w:spacing w:val="-1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0"/>
          <w:w w:val="99"/>
        </w:rPr>
      </w:r>
      <w:r>
        <w:rPr>
          <w:rFonts w:ascii="Garamond" w:hAnsi="Garamond" w:cs="Garamond" w:eastAsia="Garamond"/>
          <w:sz w:val="20"/>
          <w:szCs w:val="20"/>
          <w:spacing w:val="0"/>
          <w:w w:val="99"/>
          <w:u w:val="single" w:color="0000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0"/>
          <w:szCs w:val="20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2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269" w:hRule="exact"/>
        </w:trPr>
        <w:tc>
          <w:tcPr>
            <w:tcW w:w="9576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0" w:after="0" w:line="222" w:lineRule="exact"/>
              <w:ind w:left="3756" w:right="373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99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99"/>
                <w:position w:val="1"/>
              </w:rPr>
              <w:t>yr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99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99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917" w:hRule="exact"/>
        </w:trPr>
        <w:tc>
          <w:tcPr>
            <w:tcW w:w="3120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u w:val="single" w:color="0000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0"/>
                <w:szCs w:val="20"/>
                <w:spacing w:val="44"/>
                <w:w w:val="100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44"/>
                <w:w w:val="1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u w:val="single" w:color="0000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0"/>
                <w:szCs w:val="20"/>
                <w:spacing w:val="48"/>
                <w:w w:val="100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48"/>
                <w:w w:val="1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_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072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38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102" w:right="-20"/>
              <w:jc w:val="left"/>
              <w:tabs>
                <w:tab w:pos="2520" w:val="left"/>
              </w:tabs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100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_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527" w:hRule="exact"/>
        </w:trPr>
        <w:tc>
          <w:tcPr>
            <w:tcW w:w="9576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  <w:shd w:val="clear" w:color="auto" w:fill="DADADA"/>
          </w:tcPr>
          <w:p>
            <w:pPr>
              <w:spacing w:before="0" w:after="0" w:line="222" w:lineRule="exact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position w:val="1"/>
              </w:rPr>
              <w:t>8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0"/>
                <w:szCs w:val="20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position w:val="1"/>
              </w:rPr>
              <w:t>“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34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</w:rPr>
              <w:t>”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</w:tr>
    </w:tbl>
    <w:p>
      <w:pPr>
        <w:spacing w:before="0" w:after="0" w:line="239" w:lineRule="auto"/>
        <w:ind w:left="220" w:right="1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group style="position:absolute;margin-left:381.600006pt;margin-top:-49.78368pt;width:129.619453pt;height:.1pt;mso-position-horizontal-relative:page;mso-position-vertical-relative:paragraph;z-index:-1066" coordorigin="7632,-996" coordsize="2592,2">
            <v:shape style="position:absolute;left:7632;top:-996;width:2592;height:2" coordorigin="7632,-996" coordsize="2592,0" path="m7632,-996l10224,-996e" filled="f" stroked="t" strokeweight=".498pt" strokecolor="#000000">
              <v:path arrowok="t"/>
            </v:shape>
          </v:group>
          <w10:wrap type="none"/>
        </w:pict>
      </w:r>
      <w:r>
        <w:rPr/>
        <w:pict>
          <v:group style="position:absolute;margin-left:381.600006pt;margin-top:-36.825703pt;width:129.619453pt;height:.1pt;mso-position-horizontal-relative:page;mso-position-vertical-relative:paragraph;z-index:-1065" coordorigin="7632,-737" coordsize="2592,2">
            <v:shape style="position:absolute;left:7632;top:-737;width:2592;height:2" coordorigin="7632,-737" coordsize="2592,0" path="m7632,-737l10224,-737e" filled="f" stroked="t" strokeweight=".498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ets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20" w:right="1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20" w:right="1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38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399.380901pt;height:44.22pt;mso-position-horizontal-relative:char;mso-position-vertical-relative:line" type="#_x0000_t75">
            <v:imagedata r:id="rId52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4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03" w:right="5328" w:firstLine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...)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03" w:right="-20"/>
        <w:jc w:val="left"/>
        <w:tabs>
          <w:tab w:pos="1660" w:val="left"/>
          <w:tab w:pos="6640" w:val="left"/>
          <w:tab w:pos="85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220" w:right="12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763" w:right="-20"/>
        <w:jc w:val="left"/>
        <w:tabs>
          <w:tab w:pos="21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ioni/dok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603" w:right="3919" w:firstLine="-1200"/>
        <w:jc w:val="left"/>
        <w:tabs>
          <w:tab w:pos="1660" w:val="left"/>
          <w:tab w:pos="5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tabs>
          <w:tab w:pos="3440" w:val="left"/>
          <w:tab w:pos="4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okolli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_/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 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tabs>
          <w:tab w:pos="940" w:val="left"/>
          <w:tab w:pos="2120" w:val="left"/>
          <w:tab w:pos="2540" w:val="left"/>
          <w:tab w:pos="3600" w:val="left"/>
          <w:tab w:pos="5080" w:val="left"/>
          <w:tab w:pos="5760" w:val="left"/>
          <w:tab w:pos="7020" w:val="left"/>
          <w:tab w:pos="73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363.199997" w:type="dxa"/>
      </w:tblPr>
      <w:tblGrid/>
      <w:tr>
        <w:trPr>
          <w:trHeight w:val="356" w:hRule="exact"/>
        </w:trPr>
        <w:tc>
          <w:tcPr>
            <w:tcW w:w="3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9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97" w:right="-20"/>
              <w:jc w:val="left"/>
              <w:tabs>
                <w:tab w:pos="22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</w:rPr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</w:rPr>
            </w:r>
            <w:r>
              <w:rPr>
                <w:rFonts w:ascii="Garamond" w:hAnsi="Garamond" w:cs="Garamond" w:eastAsia="Garamond"/>
                <w:sz w:val="24"/>
                <w:szCs w:val="24"/>
              </w:rPr>
            </w:r>
          </w:p>
        </w:tc>
      </w:tr>
      <w:tr>
        <w:trPr>
          <w:trHeight w:val="270" w:hRule="exact"/>
        </w:trPr>
        <w:tc>
          <w:tcPr>
            <w:tcW w:w="3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9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3" w:lineRule="exact"/>
              <w:ind w:left="97" w:right="-20"/>
              <w:jc w:val="left"/>
              <w:tabs>
                <w:tab w:pos="22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position w:val="1"/>
              </w:rPr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4"/>
                <w:szCs w:val="24"/>
                <w:position w:val="0"/>
              </w:rPr>
            </w:r>
          </w:p>
        </w:tc>
      </w:tr>
      <w:tr>
        <w:trPr>
          <w:trHeight w:val="354" w:hRule="exact"/>
        </w:trPr>
        <w:tc>
          <w:tcPr>
            <w:tcW w:w="303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4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29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0" w:after="0" w:line="261" w:lineRule="exact"/>
              <w:ind w:left="97" w:right="-20"/>
              <w:jc w:val="left"/>
              <w:tabs>
                <w:tab w:pos="22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position w:val="1"/>
              </w:rPr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u w:val="single" w:color="000000"/>
                <w:position w:val="1"/>
              </w:rPr>
            </w:r>
            <w:r>
              <w:rPr>
                <w:rFonts w:ascii="Garamond" w:hAnsi="Garamond" w:cs="Garamond" w:eastAsia="Garamond"/>
                <w:sz w:val="24"/>
                <w:szCs w:val="24"/>
                <w:position w:val="0"/>
              </w:rPr>
            </w:r>
          </w:p>
        </w:tc>
      </w:tr>
    </w:tbl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63" w:lineRule="exact"/>
        <w:ind w:left="4308" w:right="40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jc w:val="left"/>
        <w:spacing w:after="0"/>
        <w:sectPr>
          <w:pgSz w:w="12240" w:h="15840"/>
          <w:pgMar w:top="1480" w:bottom="280" w:left="1320" w:right="1320"/>
        </w:sectPr>
      </w:pPr>
      <w:rPr/>
    </w:p>
    <w:p>
      <w:pPr>
        <w:spacing w:before="37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shape style="position:absolute;margin-left:120.463531pt;margin-top:16.07979pt;width:372.997469pt;height:47.745461pt;mso-position-horizontal-relative:page;mso-position-vertical-relative:paragraph;z-index:-1064" type="#_x0000_t75">
            <v:imagedata r:id="rId53" o:title=""/>
          </v:shape>
        </w:pic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88" w:right="2681" w:firstLine="-118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...)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1320"/>
          <w:cols w:num="2" w:equalWidth="0">
            <w:col w:w="2073" w:space="665"/>
            <w:col w:w="6862"/>
          </w:cols>
        </w:sectPr>
      </w:pPr>
      <w:rPr/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403" w:right="-20"/>
        <w:jc w:val="left"/>
        <w:tabs>
          <w:tab w:pos="1560" w:val="left"/>
          <w:tab w:pos="6540" w:val="left"/>
          <w:tab w:pos="8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tabs>
          <w:tab w:pos="1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663" w:right="4219" w:firstLine="-1260"/>
        <w:jc w:val="left"/>
        <w:tabs>
          <w:tab w:pos="1720" w:val="left"/>
          <w:tab w:pos="53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119/2014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640" w:bottom="280" w:left="1320" w:right="1320"/>
        </w:sectPr>
      </w:pPr>
      <w:rPr/>
    </w:p>
    <w:p>
      <w:pPr>
        <w:spacing w:before="79" w:after="0" w:line="240" w:lineRule="auto"/>
        <w:ind w:left="100" w:right="29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24/1,2/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119/2014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47" w:right="43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9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/b</w:t>
      </w:r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40" w:lineRule="auto"/>
        <w:ind w:left="118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28.28903pt;height:52.8pt;mso-position-horizontal-relative:char;mso-position-vertical-relative:line" type="#_x0000_t75">
            <v:imagedata r:id="rId5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99" w:after="0" w:line="240" w:lineRule="auto"/>
        <w:ind w:left="3906" w:right="2889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...)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tabs>
          <w:tab w:pos="1540" w:val="left"/>
          <w:tab w:pos="6520" w:val="left"/>
          <w:tab w:pos="8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20"/>
        <w:jc w:val="left"/>
        <w:tabs>
          <w:tab w:pos="15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523" w:right="5179" w:firstLine="-1140"/>
        <w:jc w:val="left"/>
        <w:tabs>
          <w:tab w:pos="1580" w:val="left"/>
          <w:tab w:pos="45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  <w:tab/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40" w:right="108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119/2014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11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15/3)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11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24/1/2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119/2014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67" w:right="420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2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25.682924pt;height:65.0100pt;mso-position-horizontal-relative:char;mso-position-vertical-relative:line" type="#_x0000_t75">
            <v:imagedata r:id="rId5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926" w:right="2709" w:firstLine="-1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RREG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TOR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...)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03" w:right="-20"/>
        <w:jc w:val="left"/>
        <w:tabs>
          <w:tab w:pos="1560" w:val="left"/>
          <w:tab w:pos="6540" w:val="left"/>
          <w:tab w:pos="8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20" w:right="118" w:firstLine="283"/>
        <w:jc w:val="left"/>
        <w:tabs>
          <w:tab w:pos="1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tabs>
          <w:tab w:pos="1600" w:val="left"/>
          <w:tab w:pos="46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260"/>
        </w:sectPr>
      </w:pPr>
      <w:rPr/>
    </w:p>
    <w:p>
      <w:pPr>
        <w:spacing w:before="79" w:after="0" w:line="240" w:lineRule="auto"/>
        <w:ind w:left="152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00" w:right="4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19/2014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457,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11.2.1999,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147" w:right="41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sectPr>
      <w:pgSz w:w="12240" w:h="15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ere.gov.al/" TargetMode="External"/><Relationship Id="rId6" Type="http://schemas.openxmlformats.org/officeDocument/2006/relationships/hyperlink" Target="http://www.ere.gov.al/" TargetMode="External"/><Relationship Id="rId7" Type="http://schemas.openxmlformats.org/officeDocument/2006/relationships/hyperlink" Target="http://ere.gov.al/mat.php?idr=176&amp;amp;idm=223&amp;amp;lang=1" TargetMode="External"/><Relationship Id="rId8" Type="http://schemas.openxmlformats.org/officeDocument/2006/relationships/hyperlink" Target="http://ere.gov.al/index.php?lang=1" TargetMode="External"/><Relationship Id="rId9" Type="http://schemas.openxmlformats.org/officeDocument/2006/relationships/hyperlink" Target="http://www.ere.gov.al/" TargetMode="External"/><Relationship Id="rId10" Type="http://schemas.openxmlformats.org/officeDocument/2006/relationships/hyperlink" Target="http://eur-lex.europa.eu/legal-content/EN/ALL/?uri=celex%3A32009L0072" TargetMode="External"/><Relationship Id="rId11" Type="http://schemas.openxmlformats.org/officeDocument/2006/relationships/hyperlink" Target="http://eur-lex.europa.eu/legal-content/EN/ALL/?uri=celex%3A32009L0072" TargetMode="External"/><Relationship Id="rId12" Type="http://schemas.openxmlformats.org/officeDocument/2006/relationships/hyperlink" Target="http://eur-lex.europa.eu/legal-content/EN/ALL/?uri=celex%3A32009L0072" TargetMode="External"/><Relationship Id="rId13" Type="http://schemas.openxmlformats.org/officeDocument/2006/relationships/hyperlink" Target="http://eur-lex.europa.eu/legal-content/EN/ALL/?uri=celex%3A32009L0072" TargetMode="External"/><Relationship Id="rId14" Type="http://schemas.openxmlformats.org/officeDocument/2006/relationships/hyperlink" Target="http://eur-lex.europa.eu/legal-content/EN/ALL/?uri=celex%3A32009L0072" TargetMode="External"/><Relationship Id="rId15" Type="http://schemas.openxmlformats.org/officeDocument/2006/relationships/hyperlink" Target="http://eur-lex.europa.eu/legal-content/EN/ALL/?uri=celex%3A32009L0072" TargetMode="External"/><Relationship Id="rId16" Type="http://schemas.openxmlformats.org/officeDocument/2006/relationships/hyperlink" Target="http://eur-lex.europa.eu/legal-content/EN/ALL/?uri=celex%3A32009L0072" TargetMode="External"/><Relationship Id="rId17" Type="http://schemas.openxmlformats.org/officeDocument/2006/relationships/hyperlink" Target="http://eur-lex.europa.eu/legal-content/EN/ALL/?uri=celex%3A32009L0072" TargetMode="External"/><Relationship Id="rId18" Type="http://schemas.openxmlformats.org/officeDocument/2006/relationships/hyperlink" Target="http://eur-lex.europa.eu/legal-content/EN/ALL/?uri=celex%3A32009L0072" TargetMode="External"/><Relationship Id="rId19" Type="http://schemas.openxmlformats.org/officeDocument/2006/relationships/hyperlink" Target="http://ere.gov.al/mat.php?idr=265&amp;amp;idm=423&amp;amp;lang=1" TargetMode="External"/><Relationship Id="rId20" Type="http://schemas.openxmlformats.org/officeDocument/2006/relationships/hyperlink" Target="http://ere.gov.al/mat.php?idr=265&amp;amp;idm=423&amp;amp;lang=1" TargetMode="External"/><Relationship Id="rId21" Type="http://schemas.openxmlformats.org/officeDocument/2006/relationships/hyperlink" Target="http://ere.gov.al/mat.php?idr=266&amp;amp;idm=424&amp;amp;lang=1" TargetMode="External"/><Relationship Id="rId22" Type="http://schemas.openxmlformats.org/officeDocument/2006/relationships/hyperlink" Target="http://ere.gov.al/mat.php?idr=266&amp;amp;idm=424&amp;amp;lang=1" TargetMode="External"/><Relationship Id="rId23" Type="http://schemas.openxmlformats.org/officeDocument/2006/relationships/hyperlink" Target="http://ere.gov.al/doc/Rregullat_e_tregut_te_korrigjuar_(qbz).pdf" TargetMode="External"/><Relationship Id="rId24" Type="http://schemas.openxmlformats.org/officeDocument/2006/relationships/hyperlink" Target="http://ere.gov.al/mat.php?idr=194&amp;amp;idm=147&amp;amp;lang=1" TargetMode="External"/><Relationship Id="rId25" Type="http://schemas.openxmlformats.org/officeDocument/2006/relationships/hyperlink" Target="http://ere.gov.al/rub.php?idr=196&amp;amp;lang=1" TargetMode="External"/><Relationship Id="rId26" Type="http://schemas.openxmlformats.org/officeDocument/2006/relationships/hyperlink" Target="http://www.ere.gov.al/" TargetMode="External"/><Relationship Id="rId27" Type="http://schemas.openxmlformats.org/officeDocument/2006/relationships/hyperlink" Target="http://ere.gov.al/mat.php?idr=291&amp;amp;idm=664&amp;amp;lang=1" TargetMode="External"/><Relationship Id="rId28" Type="http://schemas.openxmlformats.org/officeDocument/2006/relationships/hyperlink" Target="http://www.ere.gov.al/" TargetMode="External"/><Relationship Id="rId29" Type="http://schemas.openxmlformats.org/officeDocument/2006/relationships/hyperlink" Target="mailto:erealb@ere.gov.al" TargetMode="External"/><Relationship Id="rId30" Type="http://schemas.openxmlformats.org/officeDocument/2006/relationships/hyperlink" Target="http://www.ere.gov.al/" TargetMode="External"/><Relationship Id="rId31" Type="http://schemas.openxmlformats.org/officeDocument/2006/relationships/hyperlink" Target="mailto:erealb@ere.gov.al" TargetMode="External"/><Relationship Id="rId32" Type="http://schemas.openxmlformats.org/officeDocument/2006/relationships/hyperlink" Target="http://ere.gov.al/error.php?idr=287&amp;amp;lang=1" TargetMode="External"/><Relationship Id="rId33" Type="http://schemas.openxmlformats.org/officeDocument/2006/relationships/hyperlink" Target="http://ere.gov.al/mat.php?idr=177&amp;amp;idm=224&amp;amp;lang=1" TargetMode="External"/><Relationship Id="rId34" Type="http://schemas.openxmlformats.org/officeDocument/2006/relationships/hyperlink" Target="http://ere.gov.al/mat.php?idr=177&amp;amp;idm=224&amp;amp;lang=1" TargetMode="External"/><Relationship Id="rId35" Type="http://schemas.openxmlformats.org/officeDocument/2006/relationships/hyperlink" Target="http://ere.gov.al/mat.php?idr=177&amp;amp;idm=224&amp;amp;lang=1" TargetMode="External"/><Relationship Id="rId36" Type="http://schemas.openxmlformats.org/officeDocument/2006/relationships/hyperlink" Target="http://ere.gov.al/mat.php?idr=177&amp;amp;idm=224&amp;amp;lang=1" TargetMode="External"/><Relationship Id="rId37" Type="http://schemas.openxmlformats.org/officeDocument/2006/relationships/hyperlink" Target="http://ere.gov.al/doc/RREGULLORJA_E_FUNKSIONIMIT_TE_ERE_MIRATUAR_ME_VENDIMIN_NR__96_DATE_17_06.pdf" TargetMode="External"/><Relationship Id="rId38" Type="http://schemas.openxmlformats.org/officeDocument/2006/relationships/hyperlink" Target="http://ere.gov.al/doc/RREGULLORJA_E_FUNKSIONIMIT_TE_ERE_MIRATUAR_ME_VENDIMIN_NR__96_DATE_17_06.pdf" TargetMode="External"/><Relationship Id="rId39" Type="http://schemas.openxmlformats.org/officeDocument/2006/relationships/hyperlink" Target="http://ere.gov.al/doc/RREGULLORJA_E_FUNKSIONIMIT_TE_ERE_MIRATUAR_ME_VENDIMIN_NR__96_DATE_17_06.pdf" TargetMode="External"/><Relationship Id="rId40" Type="http://schemas.openxmlformats.org/officeDocument/2006/relationships/hyperlink" Target="http://ere.gov.al/doc/RREGULLORJA_E_FUNKSIONIMIT_TE_ERE_MIRATUAR_ME_VENDIMIN_NR__96_DATE_17_06.pdf" TargetMode="External"/><Relationship Id="rId41" Type="http://schemas.openxmlformats.org/officeDocument/2006/relationships/hyperlink" Target="http://ere.gov.al/doc/Ligj_nr_43_dt_30_4_2015_22652_1.pdf" TargetMode="External"/><Relationship Id="rId42" Type="http://schemas.openxmlformats.org/officeDocument/2006/relationships/hyperlink" Target="http://www.ere.gov.al/" TargetMode="External"/><Relationship Id="rId43" Type="http://schemas.openxmlformats.org/officeDocument/2006/relationships/hyperlink" Target="http://ere.gov.al/mat.php?idr=289&amp;amp;idm=673&amp;amp;lang=1" TargetMode="External"/><Relationship Id="rId44" Type="http://schemas.openxmlformats.org/officeDocument/2006/relationships/hyperlink" Target="http://ere.gov.al/mat.php?idr=289&amp;amp;idm=673&amp;amp;lang=1" TargetMode="External"/><Relationship Id="rId45" Type="http://schemas.openxmlformats.org/officeDocument/2006/relationships/hyperlink" Target="http://ere.gov.al/mat.php?idr=202&amp;amp;idm=216&amp;amp;lang=1" TargetMode="External"/><Relationship Id="rId46" Type="http://schemas.openxmlformats.org/officeDocument/2006/relationships/hyperlink" Target="http://ere.gov.al/mat.php?idr=204&amp;amp;idm=221&amp;amp;lang=1" TargetMode="External"/><Relationship Id="rId47" Type="http://schemas.openxmlformats.org/officeDocument/2006/relationships/hyperlink" Target="http://ere.gov.al/mat.php?idr=207&amp;amp;idm=418&amp;amp;lang=1" TargetMode="External"/><Relationship Id="rId48" Type="http://schemas.openxmlformats.org/officeDocument/2006/relationships/hyperlink" Target="http://ere.gov.al/mat.php?idr=207&amp;amp;idm=418&amp;amp;lang=1" TargetMode="External"/><Relationship Id="rId49" Type="http://schemas.openxmlformats.org/officeDocument/2006/relationships/hyperlink" Target="http://ere.gov.al/mat.php?idr=207&amp;amp;idm=418&amp;amp;lang=1" TargetMode="External"/><Relationship Id="rId50" Type="http://schemas.openxmlformats.org/officeDocument/2006/relationships/hyperlink" Target="http://ere.gov.al/rub.php?idr=260&amp;amp;lang=1" TargetMode="External"/><Relationship Id="rId51" Type="http://schemas.openxmlformats.org/officeDocument/2006/relationships/hyperlink" Target="http://www.ere.gov.al/" TargetMode="External"/><Relationship Id="rId52" Type="http://schemas.openxmlformats.org/officeDocument/2006/relationships/image" Target="media/image1.png"/><Relationship Id="rId53" Type="http://schemas.openxmlformats.org/officeDocument/2006/relationships/image" Target="media/image2.jpg"/><Relationship Id="rId54" Type="http://schemas.openxmlformats.org/officeDocument/2006/relationships/image" Target="media/image3.png"/><Relationship Id="rId55" Type="http://schemas.openxmlformats.org/officeDocument/2006/relationships/image" Target="media/image4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2017-12-18T11:56:43Z</dcterms:created>
  <dcterms:modified xsi:type="dcterms:W3CDTF">2017-12-18T11:56:43Z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