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13" w:right="188" w:firstLine="-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380" w:right="33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403" w:right="413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6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l.3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12.7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72/20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–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289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68" w:lineRule="exact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200" w:right="99" w:firstLine="-38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8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ego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2017-12-18T11:56:56Z</dcterms:created>
  <dcterms:modified xsi:type="dcterms:W3CDTF">2017-12-18T11:56:56Z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2017-12-18T00:00:00Z</vt:filetime>
  </property>
</Properties>
</file>