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44" w:right="422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651" w:right="362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4,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27.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7.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489" w:right="46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OQ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GREEN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”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VIT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IZIM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12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37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43/2015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1,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120" w:right="62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6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9.6.2016,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or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),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ij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27.7.2017,</w:t>
      </w:r>
      <w:r>
        <w:rPr>
          <w:rFonts w:ascii="Garamond" w:hAnsi="Garamond" w:cs="Garamond" w:eastAsia="Garamond"/>
          <w:sz w:val="24"/>
          <w:szCs w:val="24"/>
          <w:spacing w:val="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ionin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6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5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titu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ut;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6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8,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11.5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2017,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3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illimin</w:t>
      </w:r>
      <w:r>
        <w:rPr>
          <w:rFonts w:ascii="Garamond" w:hAnsi="Garamond" w:cs="Garamond" w:eastAsia="Garamond"/>
          <w:sz w:val="24"/>
          <w:szCs w:val="24"/>
          <w:spacing w:val="3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59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k,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2/2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22.5.2017,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oi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4461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Sho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.k.,</w:t>
      </w:r>
      <w:r>
        <w:rPr>
          <w:rFonts w:ascii="Garamond" w:hAnsi="Garamond" w:cs="Garamond" w:eastAsia="Garamond"/>
          <w:sz w:val="24"/>
          <w:szCs w:val="24"/>
          <w:spacing w:val="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me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059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t.,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6.6.2017,</w:t>
      </w:r>
      <w:r>
        <w:rPr>
          <w:rFonts w:ascii="Garamond" w:hAnsi="Garamond" w:cs="Garamond" w:eastAsia="Garamond"/>
          <w:sz w:val="24"/>
          <w:szCs w:val="24"/>
          <w:spacing w:val="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qit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2" w:after="0" w:line="239" w:lineRule="auto"/>
        <w:ind w:left="120" w:right="58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109,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.6.2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16,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ionin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tij,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likimit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120" w:right="6650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ndimin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102,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4.7.2017,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illoi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hoq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3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3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likim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0" w:after="0" w:line="269" w:lineRule="exact"/>
        <w:ind w:left="120" w:right="65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n,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odi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in,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3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338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65" w:right="45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-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9,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ik,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tiv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or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2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2,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5263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2" w:after="0" w:line="239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5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5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ioni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4.7,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2318"/>
        <w:jc w:val="both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“b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1”,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1”)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6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96" w:right="4178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</w:rPr>
        <w:t>NDOS</w:t>
      </w:r>
      <w:r>
        <w:rPr>
          <w:rFonts w:ascii="Garamond" w:hAnsi="Garamond" w:cs="Garamond" w:eastAsia="Garamond"/>
          <w:sz w:val="24"/>
          <w:szCs w:val="24"/>
          <w:spacing w:val="-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2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h.p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.k.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ktivi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ia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ut</w:t>
      </w:r>
      <w:r>
        <w:rPr>
          <w:rFonts w:ascii="Garamond" w:hAnsi="Garamond" w:cs="Garamond" w:eastAsia="Garamond"/>
          <w:sz w:val="24"/>
          <w:szCs w:val="24"/>
          <w:spacing w:val="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-s.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botoh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20" w:right="1320"/>
        </w:sectPr>
      </w:pPr>
      <w:rPr/>
    </w:p>
    <w:p>
      <w:pPr>
        <w:spacing w:before="79" w:after="0" w:line="240" w:lineRule="auto"/>
        <w:ind w:left="100" w:right="60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30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6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9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6180" w:right="99" w:firstLine="-38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UNG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-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</w:p>
    <w:p>
      <w:pPr>
        <w:spacing w:before="10" w:after="0" w:line="240" w:lineRule="auto"/>
        <w:ind w:right="102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ego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2017-12-18T11:57:40Z</dcterms:created>
  <dcterms:modified xsi:type="dcterms:W3CDTF">2017-12-18T11:57:40Z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2017-08-09T00:00:00Z</vt:filetime>
  </property>
  <property fmtid="{D5CDD505-2E9C-101B-9397-08002B2CF9AE}" pid="3" name="LastSaved">
    <vt:filetime>2017-12-18T00:00:00Z</vt:filetime>
  </property>
</Properties>
</file>