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3" w:right="364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91" w:right="1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AKIC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36" w:right="12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223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492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43/20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5800" w:right="99" w:firstLine="-38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8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ego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7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2017-12-18T11:58:06Z</dcterms:created>
  <dcterms:modified xsi:type="dcterms:W3CDTF">2017-12-18T11:58:06Z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2017-12-18T00:00:00Z</vt:filetime>
  </property>
</Properties>
</file>