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97" w:right="40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30" w:right="65" w:firstLine="2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326" w:right="23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OSH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OSH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h.p.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2056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6200" w:right="99" w:firstLine="-38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8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ego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2017-12-18T11:58:21Z</dcterms:created>
  <dcterms:modified xsi:type="dcterms:W3CDTF">2017-12-18T11:58:21Z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