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388" w:right="43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28" w:right="380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03" w:right="4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MIRATIMI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93" w:right="70" w:firstLine="-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73" w:right="4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75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18.4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73" w:right="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Shoq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75" w:right="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REA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&amp;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–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ACERC.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344" w:right="43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9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4241" w:right="223" w:firstLine="-39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3/2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714/20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RËZ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we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13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color w:val="0000FF"/>
          <w:spacing w:val="-3"/>
          <w:w w:val="100"/>
        </w:rPr>
      </w:r>
      <w:hyperlink r:id="rId5"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w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.o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s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t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5"/>
            <w:w w:val="100"/>
            <w:u w:val="single" w:color="0000FF"/>
          </w:rPr>
          <w:t>.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  <w:t>a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4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  <w:t>l</w:t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  <w:u w:val="single" w:color="0000FF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</w:rPr>
        </w:r>
        <w:r>
          <w:rPr>
            <w:rFonts w:ascii="Garamond" w:hAnsi="Garamond" w:cs="Garamond" w:eastAsia="Garamond"/>
            <w:sz w:val="24"/>
            <w:szCs w:val="24"/>
            <w:color w:val="0000FF"/>
            <w:spacing w:val="-2"/>
            <w:w w:val="100"/>
          </w:rPr>
        </w:r>
      </w:hyperlink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color w:val="000000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color w:val="000000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color w:val="000000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color w:val="000000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color w:val="000000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1.2.1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213" w:right="1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2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200001" w:type="dxa"/>
      </w:tblPr>
      <w:tblGrid/>
      <w:tr>
        <w:trPr>
          <w:trHeight w:val="278" w:hRule="exact"/>
        </w:trPr>
        <w:tc>
          <w:tcPr>
            <w:tcW w:w="9854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7" w:lineRule="exact"/>
              <w:ind w:left="102" w:right="-20"/>
              <w:jc w:val="left"/>
              <w:tabs>
                <w:tab w:pos="226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m: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2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llim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1" w:after="0" w:line="239" w:lineRule="auto"/>
              <w:ind w:left="102" w:right="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od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llo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6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Shp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5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6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1" w:hRule="exact"/>
        </w:trPr>
        <w:tc>
          <w:tcPr>
            <w:tcW w:w="274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4:00.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170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4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5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3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ukt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ion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tabs>
                <w:tab w:pos="164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mik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7/201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7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dd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1" w:hRule="exact"/>
        </w:trPr>
        <w:tc>
          <w:tcPr>
            <w:tcW w:w="274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ibu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818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5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8" w:lineRule="exact"/>
              <w:ind w:left="102" w:right="43"/>
              <w:jc w:val="left"/>
              <w:tabs>
                <w:tab w:pos="1220" w:val="left"/>
                <w:tab w:pos="148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5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5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tabs>
                <w:tab w:pos="1200" w:val="left"/>
                <w:tab w:pos="256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ivi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vijn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4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109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68" w:lineRule="exact"/>
              <w:ind w:left="102" w:right="44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Koh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6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ff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ti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t’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nom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5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i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un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tabs>
                <w:tab w:pos="562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“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”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5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640" w:bottom="280" w:left="920" w:right="920"/>
        </w:sectPr>
      </w:pPr>
      <w:rPr/>
    </w:p>
    <w:p>
      <w:pPr>
        <w:spacing w:before="8" w:after="0" w:line="90" w:lineRule="exact"/>
        <w:jc w:val="left"/>
        <w:rPr>
          <w:sz w:val="9"/>
          <w:szCs w:val="9"/>
        </w:rPr>
      </w:pPr>
      <w:rPr/>
      <w:r>
        <w:rPr>
          <w:sz w:val="9"/>
          <w:szCs w:val="9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200001" w:type="dxa"/>
      </w:tblPr>
      <w:tblGrid/>
      <w:tr>
        <w:trPr>
          <w:trHeight w:val="28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ubj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1" w:hRule="exact"/>
        </w:trPr>
        <w:tc>
          <w:tcPr>
            <w:tcW w:w="274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w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i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i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tabs>
                <w:tab w:pos="1040" w:val="left"/>
                <w:tab w:pos="144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5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5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5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lok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i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i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i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i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i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tabs>
                <w:tab w:pos="1240" w:val="left"/>
                <w:tab w:pos="2120" w:val="left"/>
                <w:tab w:pos="246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1090" w:hRule="exact"/>
        </w:trPr>
        <w:tc>
          <w:tcPr>
            <w:tcW w:w="274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4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</w:tc>
        <w:tc>
          <w:tcPr>
            <w:tcW w:w="7114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2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/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hoh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tabs>
                <w:tab w:pos="246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ubj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x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1358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2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38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iki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 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28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Koha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1630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0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tabs>
                <w:tab w:pos="1280" w:val="left"/>
                <w:tab w:pos="246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tabs>
                <w:tab w:pos="244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ubl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kun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(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E)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43/2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24"/>
                <w:szCs w:val="24"/>
                <w:spacing w:val="-1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2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13.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274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7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274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3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7114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821" w:hRule="exact"/>
        </w:trPr>
        <w:tc>
          <w:tcPr>
            <w:tcW w:w="9854" w:type="dxa"/>
            <w:gridSpan w:val="2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3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op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2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mi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</w:tbl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7" w:after="0" w:line="240" w:lineRule="auto"/>
        <w:ind w:left="4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3.1.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4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3.1.1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20" w:bottom="280" w:left="920" w:right="920"/>
        </w:sectPr>
      </w:pPr>
      <w:rPr/>
    </w:p>
    <w:p>
      <w:pPr>
        <w:spacing w:before="78" w:after="0" w:line="240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kohor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vijim: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=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3.1.2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3.1.3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3.3.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3.4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AVA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3.4.1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3.4.2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AVA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3.5.1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3.5.2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vitit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3.6.1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3.6.2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3.6.1,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3.6.3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umit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3.6.2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3.6.4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blikoh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dhur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26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3.7.1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3.7.2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5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3.7.3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3.7.2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dipo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877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3.7.4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+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830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3.8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3.8.1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</w:p>
    <w:p>
      <w:pPr>
        <w:spacing w:before="0" w:after="0" w:line="269" w:lineRule="exact"/>
        <w:ind w:left="113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649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3.8.2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ponibili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460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3.8.3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289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3.8.4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OSS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3.8.1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13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9" w:firstLine="283"/>
        <w:jc w:val="left"/>
        <w:tabs>
          <w:tab w:pos="540" w:val="left"/>
          <w:tab w:pos="1900" w:val="left"/>
          <w:tab w:pos="2520" w:val="left"/>
          <w:tab w:pos="4880" w:val="left"/>
          <w:tab w:pos="5240" w:val="left"/>
          <w:tab w:pos="6500" w:val="left"/>
          <w:tab w:pos="7200" w:val="left"/>
          <w:tab w:pos="8260" w:val="left"/>
          <w:tab w:pos="95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  <w:tab/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4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n;</w:t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4.2.2.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4.2.3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itik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2008/114/K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4.3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4.3.1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n;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4.3.2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itik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(d)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2008/114/K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ËRZ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w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4.4.2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4.6.2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ndndodhj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2008/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14/K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4.7.1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nominu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4.7.2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4.8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4.8.1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4.8.2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4.9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4.9.1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4.10.2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nomini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+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CO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4.15.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382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166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910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t’i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5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753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524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173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471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80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-1)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14:0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4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-1)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14:0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5.4.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.4.1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5.5.2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MËR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5.7.2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396" w:right="566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+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+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5.10.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13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REZER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5.12.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6.1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6.1.1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odolo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6.2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6.2.1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n: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.: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6.2.3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dy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hvilloh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REZER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6.3.1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6.3.2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6.4.1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6.4.2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6.5.1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llit,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6.5.2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blikoh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d)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6.5.3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ion.</w:t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6.6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VAV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6.6.1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llojin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6.6.2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/bl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6.6.3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6.7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6.7.1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mit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llit,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CAVE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6.9.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7.1.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78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4.13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5%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7.1.7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4268" w:right="42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2643" w:right="26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4.4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735.800018" w:type="dxa"/>
      </w:tblPr>
      <w:tblGrid/>
      <w:tr>
        <w:trPr>
          <w:trHeight w:val="821" w:hRule="exact"/>
        </w:trPr>
        <w:tc>
          <w:tcPr>
            <w:tcW w:w="18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5" w:right="-20"/>
              <w:jc w:val="left"/>
              <w:tabs>
                <w:tab w:pos="166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iudha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5" w:right="40"/>
              <w:jc w:val="left"/>
              <w:tabs>
                <w:tab w:pos="160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kimit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35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5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5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5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që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duh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publi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  <w:tc>
          <w:tcPr>
            <w:tcW w:w="29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2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që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publi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</w:p>
        </w:tc>
      </w:tr>
      <w:tr>
        <w:trPr>
          <w:trHeight w:val="1090" w:hRule="exact"/>
        </w:trPr>
        <w:tc>
          <w:tcPr>
            <w:tcW w:w="18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562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kimit,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por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8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kimit,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por</w:t>
            </w:r>
            <w:r>
              <w:rPr>
                <w:rFonts w:ascii="Garamond" w:hAnsi="Garamond" w:cs="Garamond" w:eastAsia="Garamond"/>
                <w:sz w:val="24"/>
                <w:szCs w:val="24"/>
                <w:spacing w:val="3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jo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më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15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or</w:t>
            </w:r>
          </w:p>
        </w:tc>
      </w:tr>
      <w:tr>
        <w:trPr>
          <w:trHeight w:val="821" w:hRule="exact"/>
        </w:trPr>
        <w:tc>
          <w:tcPr>
            <w:tcW w:w="1891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ujo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562" w:type="dxa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Dy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pune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muj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41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kimit,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jit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918" w:type="dxa"/>
            <w:tcBorders>
              <w:top w:val="single" w:sz="4.64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Dy</w:t>
            </w:r>
            <w:r>
              <w:rPr>
                <w:rFonts w:ascii="Garamond" w:hAnsi="Garamond" w:cs="Garamond" w:eastAsia="Garamond"/>
                <w:sz w:val="24"/>
                <w:szCs w:val="24"/>
                <w:spacing w:val="5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5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pune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5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1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jor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kimit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550" w:hRule="exact"/>
        </w:trPr>
        <w:tc>
          <w:tcPr>
            <w:tcW w:w="1891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562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do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1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ha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dh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2918" w:type="dxa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4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4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vor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kimit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1090" w:hRule="exact"/>
        </w:trPr>
        <w:tc>
          <w:tcPr>
            <w:tcW w:w="1891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56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918" w:type="dxa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llj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t,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43"/>
              <w:jc w:val="left"/>
              <w:tabs>
                <w:tab w:pos="600" w:val="left"/>
                <w:tab w:pos="1140" w:val="left"/>
                <w:tab w:pos="1760" w:val="left"/>
                <w:tab w:pos="2620" w:val="left"/>
              </w:tabs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do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oho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ab/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1090" w:hRule="exact"/>
        </w:trPr>
        <w:tc>
          <w:tcPr>
            <w:tcW w:w="1891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5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3562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918" w:type="dxa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Një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kimit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2" w:after="0" w:line="239" w:lineRule="auto"/>
              <w:ind w:left="102" w:right="42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nda</w:t>
            </w:r>
            <w:r>
              <w:rPr>
                <w:rFonts w:ascii="Garamond" w:hAnsi="Garamond" w:cs="Garamond" w:eastAsia="Garamond"/>
                <w:sz w:val="24"/>
                <w:szCs w:val="24"/>
                <w:spacing w:val="2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,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3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ç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do</w:t>
            </w:r>
            <w:r>
              <w:rPr>
                <w:rFonts w:ascii="Garamond" w:hAnsi="Garamond" w:cs="Garamond" w:eastAsia="Garamond"/>
                <w:sz w:val="24"/>
                <w:szCs w:val="24"/>
                <w:spacing w:val="3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  <w:p>
            <w:pPr>
              <w:spacing w:before="1" w:after="0" w:line="268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oho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p>
      <w:pPr>
        <w:jc w:val="left"/>
        <w:spacing w:after="0"/>
        <w:sectPr>
          <w:pgSz w:w="11920" w:h="16860"/>
          <w:pgMar w:top="640" w:bottom="280" w:left="1020" w:right="10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://www.ost.al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2017-12-18T12:04:42Z</dcterms:created>
  <dcterms:modified xsi:type="dcterms:W3CDTF">2017-12-18T12:04:42Z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LastSaved">
    <vt:filetime>2017-12-18T00:00:00Z</vt:filetime>
  </property>
</Properties>
</file>