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51" w:right="362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9,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27.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10" w:right="19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TREGT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16;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37,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43/2015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109,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29.6.2016,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15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96,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17.6.20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6;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27.7.2017,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.k.,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ndimin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104,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10.7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2017,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.k.,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.k.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5" w:right="4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likimit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tiv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pika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9,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3,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mik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9,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pika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4.8,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240" w:lineRule="auto"/>
        <w:ind w:left="419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.k.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6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6200" w:right="99" w:firstLine="-38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spacing w:before="10" w:after="0" w:line="240" w:lineRule="auto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ego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2017-12-18T11:58:40Z</dcterms:created>
  <dcterms:modified xsi:type="dcterms:W3CDTF">2017-12-18T11:58:40Z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2017-08-09T00:00:00Z</vt:filetime>
  </property>
  <property fmtid="{D5CDD505-2E9C-101B-9397-08002B2CF9AE}" pid="3" name="LastSaved">
    <vt:filetime>2017-12-18T00:00:00Z</vt:filetime>
  </property>
</Properties>
</file>