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3657" w:right="38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3" w:right="30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5" w:right="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5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980" w:right="760"/>
        </w:sectPr>
      </w:pPr>
      <w:rPr/>
    </w:p>
    <w:p>
      <w:pPr>
        <w:spacing w:before="37" w:after="0" w:line="240" w:lineRule="auto"/>
        <w:ind w:left="43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854" w:right="45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2" w:lineRule="exact"/>
        <w:ind w:left="-38" w:right="16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center"/>
        <w:spacing w:after="0"/>
        <w:sectPr>
          <w:type w:val="continuous"/>
          <w:pgSz w:w="11920" w:h="16860"/>
          <w:pgMar w:top="640" w:bottom="280" w:left="980" w:right="760"/>
          <w:cols w:num="2" w:equalWidth="0">
            <w:col w:w="993" w:space="535"/>
            <w:col w:w="8652"/>
          </w:cols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599998" w:type="dxa"/>
      </w:tblPr>
      <w:tblGrid/>
      <w:tr>
        <w:trPr>
          <w:trHeight w:val="602" w:hRule="exact"/>
        </w:trPr>
        <w:tc>
          <w:tcPr>
            <w:tcW w:w="4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435" w:right="1418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KT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cenc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41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4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41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33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3" w:after="0" w:line="276" w:lineRule="auto"/>
              <w:ind w:left="378" w:right="131" w:firstLine="-175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fe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cence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38" w:hRule="exact"/>
        </w:trPr>
        <w:tc>
          <w:tcPr>
            <w:tcW w:w="4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1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1" w:lineRule="exact"/>
              <w:ind w:left="26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1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1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1" w:lineRule="exact"/>
              <w:ind w:left="34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10" w:hRule="exact"/>
        </w:trPr>
        <w:tc>
          <w:tcPr>
            <w:tcW w:w="4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je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26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4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71" w:hRule="exact"/>
        </w:trPr>
        <w:tc>
          <w:tcPr>
            <w:tcW w:w="4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26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34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45" w:hRule="exact"/>
        </w:trPr>
        <w:tc>
          <w:tcPr>
            <w:tcW w:w="4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26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4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93" w:hRule="exact"/>
        </w:trPr>
        <w:tc>
          <w:tcPr>
            <w:tcW w:w="4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26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0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4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81" w:hRule="exact"/>
        </w:trPr>
        <w:tc>
          <w:tcPr>
            <w:tcW w:w="4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gtim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98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9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418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9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44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</w:tbl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980" w:right="760"/>
        </w:sectPr>
      </w:pPr>
      <w:rPr/>
    </w:p>
    <w:p>
      <w:pPr>
        <w:spacing w:before="37" w:after="0" w:line="240" w:lineRule="auto"/>
        <w:ind w:left="43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854" w:right="45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-38" w:right="16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980" w:right="760"/>
          <w:cols w:num="2" w:equalWidth="0">
            <w:col w:w="1073" w:space="455"/>
            <w:col w:w="8652"/>
          </w:cols>
        </w:sectPr>
      </w:pPr>
      <w:rPr/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599998" w:type="dxa"/>
      </w:tblPr>
      <w:tblGrid/>
      <w:tr>
        <w:trPr>
          <w:trHeight w:val="602" w:hRule="exact"/>
        </w:trPr>
        <w:tc>
          <w:tcPr>
            <w:tcW w:w="46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709" w:right="1694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KT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29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3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cenc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14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14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0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4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33" w:after="0" w:line="276" w:lineRule="auto"/>
              <w:ind w:left="153" w:right="81" w:firstLine="192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fe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cence/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ete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42" w:hRule="exact"/>
        </w:trPr>
        <w:tc>
          <w:tcPr>
            <w:tcW w:w="46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tim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6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12" w:hRule="exact"/>
        </w:trPr>
        <w:tc>
          <w:tcPr>
            <w:tcW w:w="46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je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6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10" w:hRule="exact"/>
        </w:trPr>
        <w:tc>
          <w:tcPr>
            <w:tcW w:w="46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6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12" w:hRule="exact"/>
        </w:trPr>
        <w:tc>
          <w:tcPr>
            <w:tcW w:w="46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gtim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36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225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225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4" w:lineRule="exact"/>
              <w:ind w:left="724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12" w:hRule="exact"/>
        </w:trPr>
        <w:tc>
          <w:tcPr>
            <w:tcW w:w="46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6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88" w:hRule="exact"/>
        </w:trPr>
        <w:tc>
          <w:tcPr>
            <w:tcW w:w="46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GN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29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4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6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28" w:hRule="exact"/>
        </w:trPr>
        <w:tc>
          <w:tcPr>
            <w:tcW w:w="469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29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147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15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2" w:lineRule="exact"/>
              <w:ind w:left="1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64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2" w:lineRule="exact"/>
              <w:ind w:left="6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type w:val="continuous"/>
          <w:pgSz w:w="11920" w:h="16860"/>
          <w:pgMar w:top="640" w:bottom="280" w:left="980" w:right="7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2017-12-18T11:51:24Z</dcterms:created>
  <dcterms:modified xsi:type="dcterms:W3CDTF">2017-12-18T11:51:24Z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2017-12-18T00:00:00Z</vt:filetime>
  </property>
</Properties>
</file>