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42" w:right="37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88" w:right="1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09" w:right="18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1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57" w:right="435" w:firstLine="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25" w:right="30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LERJ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37" w:right="217" w:firstLine="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ETI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LERJ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52" w:right="35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IK”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7" w:firstLine="33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8.8.20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6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.75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00" w:right="76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OSH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OSH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...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5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23.6.2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30.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9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2017-12-18T11:59:55Z</dcterms:created>
  <dcterms:modified xsi:type="dcterms:W3CDTF">2017-12-18T11:59:55Z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2017-08-15T00:00:00Z</vt:filetime>
  </property>
  <property fmtid="{D5CDD505-2E9C-101B-9397-08002B2CF9AE}" pid="3" name="LastSaved">
    <vt:filetime>2017-12-18T00:00:00Z</vt:filetime>
  </property>
</Properties>
</file>