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48" w:right="423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RRËV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81" w:right="462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TYRI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48" w:right="4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BAL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5" w:firstLine="33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tabs>
          <w:tab w:pos="8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358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2017-12-18T12:46:46Z</dcterms:created>
  <dcterms:modified xsi:type="dcterms:W3CDTF">2017-12-18T12:46:46Z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