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7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6" w:right="11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TIVIT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“c”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likimi),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vi”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i...)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mik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itje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llojin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ijon: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'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83" w:right="26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3" w:right="35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102/2015,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OSSH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xiii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iv)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inxhin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vi)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ikime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vii)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t’u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68" w:lineRule="exact"/>
        <w:ind w:left="10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jc w:val="left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2017-12-18T12:47:22Z</dcterms:created>
  <dcterms:modified xsi:type="dcterms:W3CDTF">2017-12-18T12:47:22Z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2017-08-30T00:00:00Z</vt:filetime>
  </property>
  <property fmtid="{D5CDD505-2E9C-101B-9397-08002B2CF9AE}" pid="3" name="LastSaved">
    <vt:filetime>2017-12-18T00:00:00Z</vt:filetime>
  </property>
</Properties>
</file>