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6" w:right="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6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5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4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35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inxh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2017-12-18T12:47:34Z</dcterms:created>
  <dcterms:modified xsi:type="dcterms:W3CDTF">2017-12-18T12:47:34Z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