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4" w:right="92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34" w:right="31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V15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85" w:right="43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  <w:position w:val="1"/>
        </w:rPr>
        <w:t>4.3.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20" w:right="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740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68/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82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491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017,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58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544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8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27.9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09.7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48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2017-12-18T12:47:45Z</dcterms:created>
  <dcterms:modified xsi:type="dcterms:W3CDTF">2017-12-18T12:47:45Z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