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33" w:right="111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65" w:right="242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871" w:right="28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82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8025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“e”,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 w:firstLine="-2"/>
        <w:jc w:val="center"/>
        <w:tabs>
          <w:tab w:pos="2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25000.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2017-12-18T12:48:07Z</dcterms:created>
  <dcterms:modified xsi:type="dcterms:W3CDTF">2017-12-18T12:48:07Z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