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07" w:right="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16.8.2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389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91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tabs>
          <w:tab w:pos="7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2017-12-18T12:48:28Z</dcterms:created>
  <dcterms:modified xsi:type="dcterms:W3CDTF">2017-12-18T12:48:28Z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