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53" w:right="251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TIMIT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60" w:right="3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3564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72/20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32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3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2017-12-18T13:10:17Z</dcterms:created>
  <dcterms:modified xsi:type="dcterms:W3CDTF">2017-12-18T13:10:17Z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