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7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68" w:right="369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48" w:right="130" w:firstLine="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MIRATIMI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MIRATIMI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947" w:right="192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244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30.3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2016.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452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54" w:right="404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62,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.9.2009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1320" w:right="1320"/>
        </w:sectPr>
      </w:pPr>
      <w:rPr/>
    </w:p>
    <w:p>
      <w:pPr>
        <w:spacing w:before="79" w:after="0" w:line="240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3" w:lineRule="exact"/>
        <w:ind w:right="-2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RRE</w:t>
      </w:r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/>
        <w:br w:type="column"/>
      </w:r>
      <w:r>
        <w:rPr>
          <w:sz w:val="15"/>
          <w:szCs w:val="15"/>
        </w:rPr>
      </w:r>
    </w:p>
    <w:p>
      <w:pPr>
        <w:spacing w:before="0" w:after="0" w:line="240" w:lineRule="auto"/>
        <w:ind w:left="121" w:right="5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-38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center"/>
        <w:spacing w:after="0"/>
        <w:sectPr>
          <w:type w:val="continuous"/>
          <w:pgSz w:w="12240" w:h="15840"/>
          <w:pgMar w:top="1480" w:bottom="280" w:left="1340" w:right="1320"/>
          <w:cols w:num="2" w:equalWidth="0">
            <w:col w:w="5611" w:space="2534"/>
            <w:col w:w="1435"/>
          </w:cols>
        </w:sectPr>
      </w:pPr>
      <w:rPr/>
    </w:p>
    <w:p>
      <w:pPr>
        <w:spacing w:before="0" w:after="0" w:line="268" w:lineRule="exact"/>
        <w:ind w:left="224" w:right="22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10" w:after="0" w:line="240" w:lineRule="auto"/>
        <w:ind w:left="4087" w:right="408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077" w:right="3078" w:firstLine="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9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3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303" w:right="424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240" w:lineRule="auto"/>
        <w:ind w:left="443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372" w:right="43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Ob</w:t>
      </w:r>
      <w:r>
        <w:rPr>
          <w:rFonts w:ascii="Garamond" w:hAnsi="Garamond" w:cs="Garamond" w:eastAsia="Garamond"/>
          <w:sz w:val="24"/>
          <w:szCs w:val="24"/>
          <w:spacing w:val="-2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3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372" w:right="43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6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80" w:right="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3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346" w:right="434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3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144" w:right="41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43/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3/201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1340" w:right="1320"/>
        </w:sectPr>
      </w:pPr>
      <w:rPr/>
    </w:p>
    <w:p>
      <w:pPr>
        <w:spacing w:before="79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OSS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45" w:right="5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-vj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389" w:right="3388" w:firstLine="-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3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773" w:right="177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454" w:right="34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75" w:right="12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39" w:lineRule="auto"/>
        <w:ind w:left="120" w:right="54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-vj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65" w:right="38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odologji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ibil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60" w:right="124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obj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ibil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991" w:right="39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448" w:right="44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38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718" w:right="171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8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011" w:right="201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8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556" w:right="25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40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663" w:right="364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3623" w:right="3604" w:firstLine="-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0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485" w:right="34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0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56" w:right="39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054" w:right="403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</w:p>
    <w:p>
      <w:pPr>
        <w:jc w:val="center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4402" w:right="45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88" w:right="370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19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02" w:right="45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112" w:right="423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403" w:right="405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164" w:right="42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602" w:right="2746"/>
        <w:jc w:val="center"/>
        <w:tabs>
          <w:tab w:pos="6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la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6.999998" w:type="dxa"/>
      </w:tblPr>
      <w:tblGrid/>
      <w:tr>
        <w:trPr>
          <w:trHeight w:val="799" w:hRule="exact"/>
        </w:trPr>
        <w:tc>
          <w:tcPr>
            <w:tcW w:w="198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00" w:lineRule="exact"/>
              <w:ind w:left="482" w:right="466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Pë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0" w:after="0" w:line="202" w:lineRule="exact"/>
              <w:ind w:left="182" w:right="163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2" w:after="0" w:line="239" w:lineRule="auto"/>
              <w:ind w:left="171" w:right="150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th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st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99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)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9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ind w:left="287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Num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0" w:after="0" w:line="202" w:lineRule="exact"/>
              <w:ind w:left="270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36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ind w:left="378" w:right="360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0" w:after="0" w:line="202" w:lineRule="exact"/>
              <w:ind w:left="239" w:right="223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ts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78" w:right="60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es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71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00" w:lineRule="exact"/>
              <w:ind w:left="124" w:right="108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0" w:after="0" w:line="202" w:lineRule="exact"/>
              <w:ind w:left="186" w:right="169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ka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242" w:right="22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’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0" w:after="0" w:line="182" w:lineRule="exact"/>
              <w:ind w:left="599" w:right="585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b/>
                <w:bCs/>
                <w:position w:val="-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-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-1"/>
              </w:rPr>
              <w:t>B)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53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ind w:left="227" w:right="209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Je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ia</w:t>
            </w:r>
            <w:r>
              <w:rPr>
                <w:rFonts w:ascii="Garamond" w:hAnsi="Garamond" w:cs="Garamond" w:eastAsia="Garamond"/>
                <w:sz w:val="18"/>
                <w:szCs w:val="18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0" w:after="0" w:line="202" w:lineRule="exact"/>
              <w:ind w:left="390" w:right="37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99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b/>
                <w:bCs/>
                <w:position w:val="1"/>
              </w:rPr>
              <w:t>ts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70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00" w:lineRule="exact"/>
              <w:ind w:left="378" w:right="363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99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izi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0" w:after="0" w:line="202" w:lineRule="exact"/>
              <w:ind w:left="191" w:right="175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or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99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b/>
                <w:bCs/>
                <w:position w:val="1"/>
              </w:rPr>
              <w:t>ts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  <w:position w:val="1"/>
              </w:rPr>
              <w:t>ëm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86" w:hRule="exact"/>
        </w:trPr>
        <w:tc>
          <w:tcPr>
            <w:tcW w:w="198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19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36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71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53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70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</w:tr>
      <w:tr>
        <w:trPr>
          <w:trHeight w:val="276" w:hRule="exact"/>
        </w:trPr>
        <w:tc>
          <w:tcPr>
            <w:tcW w:w="198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19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36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71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53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70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</w:tr>
      <w:tr>
        <w:trPr>
          <w:trHeight w:val="295" w:hRule="exact"/>
        </w:trPr>
        <w:tc>
          <w:tcPr>
            <w:tcW w:w="198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19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36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71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53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70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</w:tr>
      <w:tr>
        <w:trPr>
          <w:trHeight w:val="286" w:hRule="exact"/>
        </w:trPr>
        <w:tc>
          <w:tcPr>
            <w:tcW w:w="198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19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36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71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53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70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</w:tr>
    </w:tbl>
    <w:sectPr>
      <w:pgSz w:w="12240" w:h="15840"/>
      <w:pgMar w:top="1360" w:bottom="280" w:left="1320" w:right="1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2017-12-18T13:10:29Z</dcterms:created>
  <dcterms:modified xsi:type="dcterms:W3CDTF">2017-12-18T13:10:29Z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2017-09-18T00:00:00Z</vt:filetime>
  </property>
  <property fmtid="{D5CDD505-2E9C-101B-9397-08002B2CF9AE}" pid="3" name="LastSaved">
    <vt:filetime>2017-12-18T00:00:00Z</vt:filetime>
  </property>
</Properties>
</file>