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68" w:right="36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51" w:right="6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2" w:right="5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CAK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564" w:right="25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2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5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2017-12-18T13:10:39Z</dcterms:created>
  <dcterms:modified xsi:type="dcterms:W3CDTF">2017-12-18T13:10:39Z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2017-12-18T00:00:00Z</vt:filetime>
  </property>
</Properties>
</file>